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7551020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1B2CEF" w:rsidP="00EA09F2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A09F2"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7551021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1B2CEF" w:rsidP="00EA09F2">
      <w:pPr>
        <w:pStyle w:val="Predoblikovano"/>
        <w:tabs>
          <w:tab w:val="clear" w:pos="0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 w:rsidR="00EA09F2"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1B2CEF" w:rsidP="00EA09F2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 w:rsidR="00EA09F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EA09F2">
      <w:pPr>
        <w:tabs>
          <w:tab w:val="left" w:pos="709"/>
        </w:tabs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C76E37" w:rsidRDefault="00A50266" w:rsidP="00EA09F2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EA09F2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EA09F2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EA09F2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1B2CEF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EA09F2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r w:rsidRPr="00C76E37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EA09F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EA09F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EA09F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EA09F2">
      <w:pPr>
        <w:numPr>
          <w:ilvl w:val="0"/>
          <w:numId w:val="26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EA09F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EA09F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EA09F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EA09F2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EA09F2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EA09F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EA09F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EA09F2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EA09F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EA09F2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EA09F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EA09F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EA09F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EA09F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EA09F2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EA09F2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EA09F2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EA09F2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EA09F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EA09F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EA09F2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Vsa</w:t>
      </w:r>
      <w:bookmarkStart w:id="2" w:name="_GoBack"/>
      <w:bookmarkEnd w:id="2"/>
      <w:r w:rsidRPr="00061876">
        <w:rPr>
          <w:rFonts w:cs="Arial"/>
          <w:szCs w:val="20"/>
        </w:rPr>
        <w:t xml:space="preserve">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A97" w:rsidRDefault="00B62A97">
      <w:r>
        <w:separator/>
      </w:r>
    </w:p>
  </w:endnote>
  <w:endnote w:type="continuationSeparator" w:id="0">
    <w:p w:rsidR="00B62A97" w:rsidRDefault="00B6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DD28CF2E-0E74-4F44-8C3D-F648A214FA8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498FCD79-8C4D-45B1-A880-DFE651DCF2F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7C493A8-AD42-4AF5-9853-06C9C0E2213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1F3031C-BC66-420E-97B5-C14FC70FEAF8}"/>
    <w:embedBold r:id="rId5" w:fontKey="{FBC1C210-AB3E-4502-865C-1896E7932697}"/>
    <w:embedItalic r:id="rId6" w:fontKey="{9332DB58-A475-4F65-B629-0196434ECF6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C63222F0-7646-40E7-AA1A-BB8B95A0520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E82B8EB7-9E10-4F97-B5C9-18BFBFA9D712}"/>
    <w:embedBold r:id="rId9" w:fontKey="{F8B7C76E-0700-4E71-BF23-68382496CA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2332295"/>
      <w:docPartObj>
        <w:docPartGallery w:val="Page Numbers (Bottom of Page)"/>
        <w:docPartUnique/>
      </w:docPartObj>
    </w:sdtPr>
    <w:sdtEndPr/>
    <w:sdtContent>
      <w:p w:rsidR="00C812BD" w:rsidRDefault="00C812B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5192">
          <w:rPr>
            <w:noProof/>
          </w:rPr>
          <w:t>5</w:t>
        </w:r>
        <w:r>
          <w:fldChar w:fldCharType="end"/>
        </w:r>
      </w:p>
    </w:sdtContent>
  </w:sdt>
  <w:p w:rsidR="00C812BD" w:rsidRDefault="00C812B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A97" w:rsidRDefault="00B62A97">
      <w:r>
        <w:separator/>
      </w:r>
    </w:p>
  </w:footnote>
  <w:footnote w:type="continuationSeparator" w:id="0">
    <w:p w:rsidR="00B62A97" w:rsidRDefault="00B62A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83" w:rsidRPr="00110CBD" w:rsidRDefault="002B2E8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2B2E83" w:rsidRPr="008F3500" w:rsidTr="00AE2DF1">
      <w:trPr>
        <w:cantSplit/>
        <w:trHeight w:hRule="exact" w:val="847"/>
      </w:trPr>
      <w:tc>
        <w:tcPr>
          <w:tcW w:w="649" w:type="dxa"/>
        </w:tcPr>
        <w:p w:rsidR="002B2E83" w:rsidRDefault="002B2E83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  <w:p w:rsidR="002B2E83" w:rsidRPr="006D42D9" w:rsidRDefault="002B2E83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2B2E83" w:rsidRPr="00B95595" w:rsidRDefault="002B2E83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BC8DE2A" wp14:editId="43FFE74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2B2E83" w:rsidRPr="00B95595" w:rsidRDefault="002B2E83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2B2E83" w:rsidRDefault="00F95371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</w:t>
    </w:r>
    <w:r w:rsidR="002B2E83">
      <w:rPr>
        <w:rFonts w:cs="Arial"/>
        <w:sz w:val="16"/>
      </w:rPr>
      <w:t>, 1000 Ljubljana</w:t>
    </w:r>
    <w:r w:rsidR="002B2E83">
      <w:rPr>
        <w:rFonts w:cs="Arial"/>
        <w:sz w:val="16"/>
      </w:rPr>
      <w:tab/>
      <w:t>T: 01 478 74 00</w:t>
    </w:r>
  </w:p>
  <w:p w:rsidR="002B2E83" w:rsidRDefault="002B2E8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2B2E83" w:rsidRDefault="002B2E8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2B2E83" w:rsidRDefault="002B2E8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2B2E83" w:rsidRPr="008F3500" w:rsidRDefault="002B2E8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7"/>
  </w:num>
  <w:num w:numId="4">
    <w:abstractNumId w:val="31"/>
  </w:num>
  <w:num w:numId="5">
    <w:abstractNumId w:val="40"/>
  </w:num>
  <w:num w:numId="6">
    <w:abstractNumId w:val="25"/>
  </w:num>
  <w:num w:numId="7">
    <w:abstractNumId w:val="34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27"/>
  </w:num>
  <w:num w:numId="13">
    <w:abstractNumId w:val="3"/>
  </w:num>
  <w:num w:numId="14">
    <w:abstractNumId w:val="21"/>
  </w:num>
  <w:num w:numId="15">
    <w:abstractNumId w:val="6"/>
  </w:num>
  <w:num w:numId="16">
    <w:abstractNumId w:val="26"/>
  </w:num>
  <w:num w:numId="17">
    <w:abstractNumId w:val="32"/>
  </w:num>
  <w:num w:numId="18">
    <w:abstractNumId w:val="5"/>
  </w:num>
  <w:num w:numId="19">
    <w:abstractNumId w:val="11"/>
  </w:num>
  <w:num w:numId="20">
    <w:abstractNumId w:val="16"/>
  </w:num>
  <w:num w:numId="21">
    <w:abstractNumId w:val="39"/>
  </w:num>
  <w:num w:numId="22">
    <w:abstractNumId w:val="22"/>
  </w:num>
  <w:num w:numId="23">
    <w:abstractNumId w:val="28"/>
  </w:num>
  <w:num w:numId="24">
    <w:abstractNumId w:val="38"/>
  </w:num>
  <w:num w:numId="25">
    <w:abstractNumId w:val="12"/>
  </w:num>
  <w:num w:numId="26">
    <w:abstractNumId w:val="36"/>
  </w:num>
  <w:num w:numId="27">
    <w:abstractNumId w:val="17"/>
  </w:num>
  <w:num w:numId="28">
    <w:abstractNumId w:val="33"/>
  </w:num>
  <w:num w:numId="29">
    <w:abstractNumId w:val="37"/>
  </w:num>
  <w:num w:numId="30">
    <w:abstractNumId w:val="18"/>
  </w:num>
  <w:num w:numId="31">
    <w:abstractNumId w:val="35"/>
  </w:num>
  <w:num w:numId="32">
    <w:abstractNumId w:val="15"/>
  </w:num>
  <w:num w:numId="33">
    <w:abstractNumId w:val="20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3"/>
  </w:num>
  <w:num w:numId="38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</w:num>
  <w:num w:numId="40">
    <w:abstractNumId w:val="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2CEF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62C22"/>
    <w:rsid w:val="00271CE5"/>
    <w:rsid w:val="00282020"/>
    <w:rsid w:val="002A03FC"/>
    <w:rsid w:val="002A43B0"/>
    <w:rsid w:val="002B2E83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144"/>
    <w:rsid w:val="00644297"/>
    <w:rsid w:val="006455CE"/>
    <w:rsid w:val="00651967"/>
    <w:rsid w:val="0065790F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4798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77C02"/>
    <w:rsid w:val="00994953"/>
    <w:rsid w:val="009B31F7"/>
    <w:rsid w:val="009B706D"/>
    <w:rsid w:val="009C2F92"/>
    <w:rsid w:val="009C3C65"/>
    <w:rsid w:val="009D037A"/>
    <w:rsid w:val="00A125C5"/>
    <w:rsid w:val="00A1622B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70133"/>
    <w:rsid w:val="00A71E40"/>
    <w:rsid w:val="00A72827"/>
    <w:rsid w:val="00AB349F"/>
    <w:rsid w:val="00AC0CA0"/>
    <w:rsid w:val="00AC2186"/>
    <w:rsid w:val="00AC2465"/>
    <w:rsid w:val="00AD4FFB"/>
    <w:rsid w:val="00AE178F"/>
    <w:rsid w:val="00AE2DF1"/>
    <w:rsid w:val="00AF4EAA"/>
    <w:rsid w:val="00AF6E93"/>
    <w:rsid w:val="00B063B5"/>
    <w:rsid w:val="00B1334D"/>
    <w:rsid w:val="00B17141"/>
    <w:rsid w:val="00B31575"/>
    <w:rsid w:val="00B35192"/>
    <w:rsid w:val="00B45806"/>
    <w:rsid w:val="00B62A97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812BD"/>
    <w:rsid w:val="00C85114"/>
    <w:rsid w:val="00C92898"/>
    <w:rsid w:val="00C94490"/>
    <w:rsid w:val="00C945C8"/>
    <w:rsid w:val="00CA3CE6"/>
    <w:rsid w:val="00CA580E"/>
    <w:rsid w:val="00CC73CE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746CE"/>
    <w:rsid w:val="00E806FE"/>
    <w:rsid w:val="00E829A6"/>
    <w:rsid w:val="00E96041"/>
    <w:rsid w:val="00EA09F2"/>
    <w:rsid w:val="00EA7E38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712A9"/>
    <w:rsid w:val="00F83A71"/>
    <w:rsid w:val="00F85573"/>
    <w:rsid w:val="00F95371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99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100F3-8F69-4466-8A9E-A4328C41A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6</TotalTime>
  <Pages>5</Pages>
  <Words>1372</Words>
  <Characters>7821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6</cp:revision>
  <cp:lastPrinted>2015-08-17T08:06:00Z</cp:lastPrinted>
  <dcterms:created xsi:type="dcterms:W3CDTF">2015-10-28T10:26:00Z</dcterms:created>
  <dcterms:modified xsi:type="dcterms:W3CDTF">2015-10-28T14:24:00Z</dcterms:modified>
</cp:coreProperties>
</file>