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294" w:rsidRPr="00073294" w:rsidRDefault="00073294" w:rsidP="00591BE1">
      <w:pPr>
        <w:spacing w:after="200" w:line="276" w:lineRule="auto"/>
        <w:jc w:val="both"/>
        <w:rPr>
          <w:rFonts w:ascii="Arial" w:hAnsi="Arial" w:cs="Arial"/>
          <w:b/>
          <w:color w:val="00B050"/>
          <w:sz w:val="20"/>
        </w:rPr>
      </w:pPr>
      <w:r w:rsidRPr="00073294">
        <w:rPr>
          <w:rFonts w:ascii="Arial" w:hAnsi="Arial" w:cs="Arial"/>
          <w:b/>
          <w:sz w:val="20"/>
        </w:rPr>
        <w:t xml:space="preserve">Priloga 1: </w:t>
      </w:r>
      <w:r w:rsidRPr="00073294">
        <w:rPr>
          <w:rFonts w:ascii="Arial" w:hAnsi="Arial" w:cs="Arial"/>
          <w:sz w:val="20"/>
        </w:rPr>
        <w:t>Meje plovbnega območja pri normalni</w:t>
      </w:r>
      <w:r w:rsidR="00591BE1">
        <w:rPr>
          <w:rFonts w:ascii="Arial" w:hAnsi="Arial" w:cs="Arial"/>
          <w:sz w:val="20"/>
        </w:rPr>
        <w:t xml:space="preserve"> denivelaciji, določene z Gauss-</w:t>
      </w:r>
      <w:r w:rsidRPr="00073294">
        <w:rPr>
          <w:rFonts w:ascii="Arial" w:hAnsi="Arial" w:cs="Arial"/>
          <w:sz w:val="20"/>
        </w:rPr>
        <w:t>Krügerjevimi  koordinatami</w:t>
      </w:r>
    </w:p>
    <w:tbl>
      <w:tblPr>
        <w:tblStyle w:val="Tabelamrea"/>
        <w:tblW w:w="3159" w:type="dxa"/>
        <w:tblLook w:val="04A0" w:firstRow="1" w:lastRow="0" w:firstColumn="1" w:lastColumn="0" w:noHBand="0" w:noVBand="1"/>
      </w:tblPr>
      <w:tblGrid>
        <w:gridCol w:w="1239"/>
        <w:gridCol w:w="960"/>
        <w:gridCol w:w="960"/>
      </w:tblGrid>
      <w:tr w:rsidR="00073294" w:rsidRPr="00073294" w:rsidTr="008958D1">
        <w:trPr>
          <w:trHeight w:val="540"/>
        </w:trPr>
        <w:tc>
          <w:tcPr>
            <w:tcW w:w="1239" w:type="dxa"/>
            <w:vAlign w:val="center"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b/>
                <w:sz w:val="20"/>
              </w:rPr>
            </w:pPr>
            <w:r w:rsidRPr="00073294">
              <w:rPr>
                <w:rFonts w:ascii="Arial" w:hAnsi="Arial" w:cs="Arial"/>
                <w:b/>
                <w:sz w:val="20"/>
              </w:rPr>
              <w:t>Zaporedna številka</w:t>
            </w:r>
          </w:p>
        </w:tc>
        <w:tc>
          <w:tcPr>
            <w:tcW w:w="960" w:type="dxa"/>
            <w:noWrap/>
            <w:vAlign w:val="center"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b/>
                <w:sz w:val="20"/>
              </w:rPr>
            </w:pPr>
            <w:r w:rsidRPr="00073294">
              <w:rPr>
                <w:rFonts w:ascii="Arial" w:hAnsi="Arial" w:cs="Arial"/>
                <w:b/>
                <w:bCs/>
                <w:color w:val="000000"/>
                <w:sz w:val="20"/>
              </w:rPr>
              <w:t>GK_Y</w:t>
            </w:r>
          </w:p>
        </w:tc>
        <w:tc>
          <w:tcPr>
            <w:tcW w:w="960" w:type="dxa"/>
            <w:noWrap/>
            <w:vAlign w:val="center"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b/>
                <w:sz w:val="20"/>
              </w:rPr>
            </w:pPr>
            <w:r w:rsidRPr="00073294">
              <w:rPr>
                <w:rFonts w:ascii="Arial" w:hAnsi="Arial" w:cs="Arial"/>
                <w:b/>
                <w:bCs/>
                <w:color w:val="000000"/>
                <w:sz w:val="20"/>
              </w:rPr>
              <w:t>GK_X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528472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94361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528114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94557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528028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94588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527947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94596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527887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94590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527745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94563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527416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94498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527236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94471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527121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94467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527011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94477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526958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94482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526906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94496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526843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94526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526790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94574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526733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94652</w:t>
            </w:r>
          </w:p>
        </w:tc>
      </w:tr>
      <w:tr w:rsidR="00073294" w:rsidRPr="00073294" w:rsidTr="008958D1">
        <w:trPr>
          <w:trHeight w:val="300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526698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94709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526681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94744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526633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94825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526574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94904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526542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94951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526506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95022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526465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95123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526422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95202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526376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95271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526335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95319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526301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95345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526246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95394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526165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95451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526080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95496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525842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95586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525739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95612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525607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95633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525503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95641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525384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95644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525262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95658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525177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95686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524999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95694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524926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95684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39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524532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95649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524336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95632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524255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95629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524177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95635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vAlign w:val="center"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>
              <w:lastRenderedPageBreak/>
              <w:br w:type="page"/>
            </w:r>
            <w:r w:rsidRPr="00073294">
              <w:rPr>
                <w:rFonts w:ascii="Arial" w:hAnsi="Arial" w:cs="Arial"/>
                <w:b/>
                <w:sz w:val="20"/>
              </w:rPr>
              <w:t>Zaporedna številka</w:t>
            </w:r>
          </w:p>
        </w:tc>
        <w:tc>
          <w:tcPr>
            <w:tcW w:w="960" w:type="dxa"/>
            <w:noWrap/>
            <w:vAlign w:val="center"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b/>
                <w:bCs/>
                <w:color w:val="000000"/>
                <w:sz w:val="20"/>
              </w:rPr>
              <w:t>GK_Y</w:t>
            </w:r>
          </w:p>
        </w:tc>
        <w:tc>
          <w:tcPr>
            <w:tcW w:w="960" w:type="dxa"/>
            <w:noWrap/>
            <w:vAlign w:val="center"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b/>
                <w:bCs/>
                <w:color w:val="000000"/>
                <w:sz w:val="20"/>
              </w:rPr>
              <w:t>GK_X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524020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95664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523826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95723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523615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95820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523513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95855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523355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95943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523273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96006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49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523262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96018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523213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96076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523166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96149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523129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96241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523099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96343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523069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96436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523037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96544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522978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96627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522917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96697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522897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96713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522842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96665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522891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96599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522956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96533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523011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96437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523048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96315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523083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96210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523113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96158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523163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96134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523201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96075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523243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96024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69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523256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95987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523376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95885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523418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95855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523473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95832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523509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95818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523518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95795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523617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95760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523709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95712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523789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95674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523839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95652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523978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95605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524073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95584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524191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95571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524256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95567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524387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95571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524518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95575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524621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95579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524803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95589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524911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95597</w:t>
            </w:r>
          </w:p>
        </w:tc>
      </w:tr>
    </w:tbl>
    <w:p w:rsidR="00073294" w:rsidRDefault="00073294">
      <w:r>
        <w:br w:type="page"/>
      </w:r>
    </w:p>
    <w:tbl>
      <w:tblPr>
        <w:tblStyle w:val="Tabelamrea"/>
        <w:tblW w:w="3159" w:type="dxa"/>
        <w:tblLook w:val="04A0" w:firstRow="1" w:lastRow="0" w:firstColumn="1" w:lastColumn="0" w:noHBand="0" w:noVBand="1"/>
      </w:tblPr>
      <w:tblGrid>
        <w:gridCol w:w="1239"/>
        <w:gridCol w:w="960"/>
        <w:gridCol w:w="960"/>
      </w:tblGrid>
      <w:tr w:rsidR="00073294" w:rsidRPr="00073294" w:rsidTr="008958D1">
        <w:trPr>
          <w:trHeight w:val="288"/>
        </w:trPr>
        <w:tc>
          <w:tcPr>
            <w:tcW w:w="1239" w:type="dxa"/>
            <w:noWrap/>
            <w:vAlign w:val="center"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b/>
                <w:sz w:val="20"/>
              </w:rPr>
              <w:lastRenderedPageBreak/>
              <w:t>Zaporedna številka</w:t>
            </w:r>
          </w:p>
        </w:tc>
        <w:tc>
          <w:tcPr>
            <w:tcW w:w="960" w:type="dxa"/>
            <w:noWrap/>
            <w:vAlign w:val="center"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b/>
                <w:bCs/>
                <w:color w:val="000000"/>
                <w:sz w:val="20"/>
              </w:rPr>
              <w:t>GK_Y</w:t>
            </w:r>
          </w:p>
        </w:tc>
        <w:tc>
          <w:tcPr>
            <w:tcW w:w="960" w:type="dxa"/>
            <w:noWrap/>
            <w:vAlign w:val="center"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b/>
                <w:bCs/>
                <w:color w:val="000000"/>
                <w:sz w:val="20"/>
              </w:rPr>
              <w:t>GK_X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525012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95607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89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525123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95612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525200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95611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525350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95593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525579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95561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525725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95542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525826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95515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525898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95486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525939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95490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525993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95465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526016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95431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526166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95348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526256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95279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526313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95221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526396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95170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526464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95051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526513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94939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526576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94833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526652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94699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526705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94625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526744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94578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109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526765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94550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526795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94518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526819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94499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526843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94486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526883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94472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526932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94458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526970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94451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527054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94437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527133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94430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527227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94430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119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527433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94451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527627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94478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121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527814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94521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122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527913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94543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527980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94548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528024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94544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528115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94512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528169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94479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127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528216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94445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128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528324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94368</w:t>
            </w:r>
          </w:p>
        </w:tc>
      </w:tr>
      <w:tr w:rsidR="00073294" w:rsidRPr="00073294" w:rsidTr="008958D1">
        <w:trPr>
          <w:trHeight w:val="288"/>
        </w:trPr>
        <w:tc>
          <w:tcPr>
            <w:tcW w:w="1239" w:type="dxa"/>
            <w:noWrap/>
            <w:hideMark/>
          </w:tcPr>
          <w:p w:rsidR="00073294" w:rsidRPr="00073294" w:rsidRDefault="00073294" w:rsidP="008958D1">
            <w:pPr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129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528443</w:t>
            </w:r>
          </w:p>
        </w:tc>
        <w:tc>
          <w:tcPr>
            <w:tcW w:w="960" w:type="dxa"/>
            <w:noWrap/>
            <w:hideMark/>
          </w:tcPr>
          <w:p w:rsidR="00073294" w:rsidRPr="00073294" w:rsidRDefault="00073294" w:rsidP="008958D1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  <w:r w:rsidRPr="00073294">
              <w:rPr>
                <w:rFonts w:ascii="Arial" w:hAnsi="Arial" w:cs="Arial"/>
                <w:color w:val="000000"/>
                <w:sz w:val="20"/>
              </w:rPr>
              <w:t>94308</w:t>
            </w:r>
          </w:p>
        </w:tc>
      </w:tr>
    </w:tbl>
    <w:p w:rsidR="00073294" w:rsidRPr="00073294" w:rsidRDefault="00073294" w:rsidP="00073294">
      <w:pPr>
        <w:rPr>
          <w:rFonts w:ascii="Arial" w:hAnsi="Arial" w:cs="Arial"/>
          <w:sz w:val="20"/>
        </w:rPr>
      </w:pPr>
    </w:p>
    <w:p w:rsidR="005A12FF" w:rsidRPr="005A12FF" w:rsidRDefault="005A12FF" w:rsidP="005A12FF">
      <w:pPr>
        <w:overflowPunct w:val="0"/>
        <w:autoSpaceDE w:val="0"/>
        <w:jc w:val="both"/>
        <w:textAlignment w:val="baseline"/>
        <w:rPr>
          <w:rFonts w:ascii="Arial" w:hAnsi="Arial" w:cs="Arial"/>
          <w:sz w:val="20"/>
          <w:highlight w:val="cyan"/>
        </w:rPr>
      </w:pPr>
    </w:p>
    <w:p w:rsidR="005A12FF" w:rsidRPr="005A12FF" w:rsidRDefault="005A12FF" w:rsidP="005A12FF">
      <w:pPr>
        <w:overflowPunct w:val="0"/>
        <w:autoSpaceDE w:val="0"/>
        <w:jc w:val="both"/>
        <w:textAlignment w:val="baseline"/>
        <w:rPr>
          <w:rFonts w:ascii="Arial" w:hAnsi="Arial" w:cs="Arial"/>
          <w:sz w:val="20"/>
          <w:highlight w:val="cyan"/>
        </w:rPr>
      </w:pPr>
    </w:p>
    <w:p w:rsidR="005A12FF" w:rsidRPr="005A12FF" w:rsidRDefault="005A12FF" w:rsidP="005A12FF">
      <w:pPr>
        <w:overflowPunct w:val="0"/>
        <w:autoSpaceDE w:val="0"/>
        <w:jc w:val="both"/>
        <w:textAlignment w:val="baseline"/>
        <w:rPr>
          <w:rFonts w:ascii="Arial" w:hAnsi="Arial" w:cs="Arial"/>
          <w:sz w:val="20"/>
          <w:highlight w:val="cyan"/>
        </w:rPr>
      </w:pPr>
    </w:p>
    <w:p w:rsidR="005A12FF" w:rsidRPr="005A12FF" w:rsidRDefault="005A12FF" w:rsidP="005A12FF">
      <w:pPr>
        <w:overflowPunct w:val="0"/>
        <w:autoSpaceDE w:val="0"/>
        <w:jc w:val="both"/>
        <w:textAlignment w:val="baseline"/>
        <w:rPr>
          <w:rFonts w:ascii="Arial" w:hAnsi="Arial" w:cs="Arial"/>
          <w:sz w:val="20"/>
          <w:highlight w:val="cyan"/>
        </w:rPr>
      </w:pPr>
      <w:bookmarkStart w:id="0" w:name="_GoBack"/>
      <w:bookmarkEnd w:id="0"/>
    </w:p>
    <w:sectPr w:rsidR="005A12FF" w:rsidRPr="005A12FF" w:rsidSect="00E75B52">
      <w:headerReference w:type="default" r:id="rId9"/>
      <w:footerReference w:type="default" r:id="rId10"/>
      <w:headerReference w:type="first" r:id="rId11"/>
      <w:pgSz w:w="11900" w:h="16840" w:code="9"/>
      <w:pgMar w:top="142" w:right="1701" w:bottom="993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8F7" w:rsidRDefault="00CA58F7">
      <w:r>
        <w:separator/>
      </w:r>
    </w:p>
  </w:endnote>
  <w:endnote w:type="continuationSeparator" w:id="0">
    <w:p w:rsidR="00CA58F7" w:rsidRDefault="00CA5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FDAC4A48-85C2-4E53-AAA4-2BF8005C47E0}"/>
    <w:embedBold r:id="rId2" w:fontKey="{071DD2B1-7073-4606-B1EF-DA2A66AF87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22B5967-C568-4C52-87CB-4866F3449DA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30CC107D-8AD1-4009-8544-FC5B0C8C0E8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84A3CBE7-FD71-4251-A96B-FAA8CA2CC4A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C61451F5-21E6-48DA-A07C-407FFB8A44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1682971"/>
      <w:docPartObj>
        <w:docPartGallery w:val="Page Numbers (Bottom of Page)"/>
        <w:docPartUnique/>
      </w:docPartObj>
    </w:sdtPr>
    <w:sdtEndPr/>
    <w:sdtContent>
      <w:p w:rsidR="00591BE1" w:rsidRDefault="00591BE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B52">
          <w:rPr>
            <w:noProof/>
          </w:rPr>
          <w:t>3</w:t>
        </w:r>
        <w:r>
          <w:fldChar w:fldCharType="end"/>
        </w:r>
      </w:p>
    </w:sdtContent>
  </w:sdt>
  <w:p w:rsidR="00591BE1" w:rsidRDefault="00591BE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8F7" w:rsidRDefault="00CA58F7">
      <w:r>
        <w:separator/>
      </w:r>
    </w:p>
  </w:footnote>
  <w:footnote w:type="continuationSeparator" w:id="0">
    <w:p w:rsidR="00CA58F7" w:rsidRDefault="00CA5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879" w:rsidRPr="00110CBD" w:rsidRDefault="0023087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879" w:rsidRPr="00861FFA" w:rsidRDefault="00230879" w:rsidP="00861FFA">
    <w:pPr>
      <w:widowControl/>
      <w:tabs>
        <w:tab w:val="left" w:pos="5112"/>
      </w:tabs>
      <w:suppressAutoHyphens w:val="0"/>
      <w:spacing w:before="240" w:line="240" w:lineRule="exact"/>
      <w:rPr>
        <w:rFonts w:ascii="Arial" w:eastAsia="Times New Roman" w:hAnsi="Arial"/>
        <w:sz w:val="20"/>
        <w:szCs w:val="24"/>
        <w:lang w:eastAsia="en-US"/>
      </w:rPr>
    </w:pPr>
  </w:p>
  <w:p w:rsidR="00230879" w:rsidRPr="008F3500" w:rsidRDefault="00230879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C49D8"/>
    <w:multiLevelType w:val="hybridMultilevel"/>
    <w:tmpl w:val="94E6DD8E"/>
    <w:lvl w:ilvl="0" w:tplc="218C7892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032C1"/>
    <w:multiLevelType w:val="hybridMultilevel"/>
    <w:tmpl w:val="A148DDB8"/>
    <w:lvl w:ilvl="0" w:tplc="90360610">
      <w:start w:val="1"/>
      <w:numFmt w:val="bullet"/>
      <w:lvlText w:val=""/>
      <w:lvlJc w:val="left"/>
      <w:pPr>
        <w:ind w:left="363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22004EF"/>
    <w:multiLevelType w:val="hybridMultilevel"/>
    <w:tmpl w:val="E21A9D02"/>
    <w:lvl w:ilvl="0" w:tplc="CFBCF3B8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AA48D0"/>
    <w:multiLevelType w:val="hybridMultilevel"/>
    <w:tmpl w:val="5D0E4626"/>
    <w:lvl w:ilvl="0" w:tplc="B41AC972">
      <w:start w:val="49"/>
      <w:numFmt w:val="bullet"/>
      <w:pStyle w:val="Alineazaodstavkom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5C73C2"/>
    <w:multiLevelType w:val="hybridMultilevel"/>
    <w:tmpl w:val="383A95E8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944E2"/>
    <w:multiLevelType w:val="hybridMultilevel"/>
    <w:tmpl w:val="A39E60A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3A08E6"/>
    <w:multiLevelType w:val="multilevel"/>
    <w:tmpl w:val="405EC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12"/>
  </w:num>
  <w:num w:numId="5">
    <w:abstractNumId w:val="14"/>
  </w:num>
  <w:num w:numId="6">
    <w:abstractNumId w:val="6"/>
  </w:num>
  <w:num w:numId="7">
    <w:abstractNumId w:val="3"/>
  </w:num>
  <w:num w:numId="8">
    <w:abstractNumId w:val="8"/>
  </w:num>
  <w:num w:numId="9">
    <w:abstractNumId w:val="11"/>
  </w:num>
  <w:num w:numId="10">
    <w:abstractNumId w:val="7"/>
  </w:num>
  <w:num w:numId="11">
    <w:abstractNumId w:val="5"/>
    <w:lvlOverride w:ilvl="0">
      <w:startOverride w:val="1"/>
    </w:lvlOverride>
  </w:num>
  <w:num w:numId="12">
    <w:abstractNumId w:val="2"/>
  </w:num>
  <w:num w:numId="13">
    <w:abstractNumId w:val="9"/>
  </w:num>
  <w:num w:numId="14">
    <w:abstractNumId w:val="13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5C5"/>
    <w:rsid w:val="0000000F"/>
    <w:rsid w:val="0000211E"/>
    <w:rsid w:val="00006589"/>
    <w:rsid w:val="000073E1"/>
    <w:rsid w:val="00012FC1"/>
    <w:rsid w:val="0001303C"/>
    <w:rsid w:val="000142C9"/>
    <w:rsid w:val="00022080"/>
    <w:rsid w:val="00023A88"/>
    <w:rsid w:val="00040754"/>
    <w:rsid w:val="00041EB4"/>
    <w:rsid w:val="0004530A"/>
    <w:rsid w:val="00045862"/>
    <w:rsid w:val="0004599D"/>
    <w:rsid w:val="00046A83"/>
    <w:rsid w:val="00047E30"/>
    <w:rsid w:val="000502BA"/>
    <w:rsid w:val="00051590"/>
    <w:rsid w:val="00053C5D"/>
    <w:rsid w:val="000614E1"/>
    <w:rsid w:val="00061A18"/>
    <w:rsid w:val="00063F9C"/>
    <w:rsid w:val="00064CB8"/>
    <w:rsid w:val="000665AF"/>
    <w:rsid w:val="00066A07"/>
    <w:rsid w:val="00067A03"/>
    <w:rsid w:val="00073294"/>
    <w:rsid w:val="00073768"/>
    <w:rsid w:val="000761C7"/>
    <w:rsid w:val="00076374"/>
    <w:rsid w:val="00077002"/>
    <w:rsid w:val="00080BB6"/>
    <w:rsid w:val="000862DA"/>
    <w:rsid w:val="000903D1"/>
    <w:rsid w:val="00090C74"/>
    <w:rsid w:val="000970FC"/>
    <w:rsid w:val="000A2154"/>
    <w:rsid w:val="000A4330"/>
    <w:rsid w:val="000A7238"/>
    <w:rsid w:val="000A7422"/>
    <w:rsid w:val="000A7D1E"/>
    <w:rsid w:val="000B0421"/>
    <w:rsid w:val="000B150C"/>
    <w:rsid w:val="000B1D27"/>
    <w:rsid w:val="000B487C"/>
    <w:rsid w:val="000B7DCB"/>
    <w:rsid w:val="000C1A85"/>
    <w:rsid w:val="000C246D"/>
    <w:rsid w:val="000C2D10"/>
    <w:rsid w:val="000C460B"/>
    <w:rsid w:val="000C6366"/>
    <w:rsid w:val="000D3893"/>
    <w:rsid w:val="000E073E"/>
    <w:rsid w:val="000E3249"/>
    <w:rsid w:val="000E4915"/>
    <w:rsid w:val="000E6812"/>
    <w:rsid w:val="000E7B52"/>
    <w:rsid w:val="000F0459"/>
    <w:rsid w:val="000F265E"/>
    <w:rsid w:val="000F3D43"/>
    <w:rsid w:val="000F3FED"/>
    <w:rsid w:val="00105D3F"/>
    <w:rsid w:val="0011776D"/>
    <w:rsid w:val="00117A33"/>
    <w:rsid w:val="00120EC0"/>
    <w:rsid w:val="00122969"/>
    <w:rsid w:val="00126A91"/>
    <w:rsid w:val="001357B2"/>
    <w:rsid w:val="001370ED"/>
    <w:rsid w:val="00143BC6"/>
    <w:rsid w:val="0014405F"/>
    <w:rsid w:val="00144106"/>
    <w:rsid w:val="00157D1F"/>
    <w:rsid w:val="001636EE"/>
    <w:rsid w:val="00172404"/>
    <w:rsid w:val="00181384"/>
    <w:rsid w:val="001827C5"/>
    <w:rsid w:val="00183006"/>
    <w:rsid w:val="00183615"/>
    <w:rsid w:val="0018415A"/>
    <w:rsid w:val="00184EF3"/>
    <w:rsid w:val="0019236D"/>
    <w:rsid w:val="001938B9"/>
    <w:rsid w:val="001A2E71"/>
    <w:rsid w:val="001A5CAA"/>
    <w:rsid w:val="001A6B2C"/>
    <w:rsid w:val="001A7E57"/>
    <w:rsid w:val="001B1DC5"/>
    <w:rsid w:val="001B1DD2"/>
    <w:rsid w:val="001B6127"/>
    <w:rsid w:val="001B68F5"/>
    <w:rsid w:val="001B6925"/>
    <w:rsid w:val="001B6A6B"/>
    <w:rsid w:val="001C0A1A"/>
    <w:rsid w:val="001C2F76"/>
    <w:rsid w:val="001D7B24"/>
    <w:rsid w:val="001F1D5D"/>
    <w:rsid w:val="001F4389"/>
    <w:rsid w:val="001F6CE9"/>
    <w:rsid w:val="00202A77"/>
    <w:rsid w:val="00206332"/>
    <w:rsid w:val="0020745A"/>
    <w:rsid w:val="00212A30"/>
    <w:rsid w:val="00225CC6"/>
    <w:rsid w:val="002267EC"/>
    <w:rsid w:val="00230879"/>
    <w:rsid w:val="00236C9F"/>
    <w:rsid w:val="00241CB9"/>
    <w:rsid w:val="00241EDE"/>
    <w:rsid w:val="002452A6"/>
    <w:rsid w:val="00246535"/>
    <w:rsid w:val="0025141A"/>
    <w:rsid w:val="0026595C"/>
    <w:rsid w:val="00265AEC"/>
    <w:rsid w:val="00266409"/>
    <w:rsid w:val="00271597"/>
    <w:rsid w:val="002718BE"/>
    <w:rsid w:val="00271CE5"/>
    <w:rsid w:val="002722D3"/>
    <w:rsid w:val="00274992"/>
    <w:rsid w:val="00276CA9"/>
    <w:rsid w:val="00282020"/>
    <w:rsid w:val="00282DC8"/>
    <w:rsid w:val="00285976"/>
    <w:rsid w:val="00286C19"/>
    <w:rsid w:val="00286FAB"/>
    <w:rsid w:val="0028742A"/>
    <w:rsid w:val="00287FE1"/>
    <w:rsid w:val="00290644"/>
    <w:rsid w:val="002972C4"/>
    <w:rsid w:val="00297626"/>
    <w:rsid w:val="002A4163"/>
    <w:rsid w:val="002A6802"/>
    <w:rsid w:val="002A72BB"/>
    <w:rsid w:val="002B1F06"/>
    <w:rsid w:val="002B21A8"/>
    <w:rsid w:val="002B419E"/>
    <w:rsid w:val="002B585C"/>
    <w:rsid w:val="002C24EA"/>
    <w:rsid w:val="002C5499"/>
    <w:rsid w:val="002D29CE"/>
    <w:rsid w:val="002D7D48"/>
    <w:rsid w:val="002E2687"/>
    <w:rsid w:val="002E5D0F"/>
    <w:rsid w:val="00301EBA"/>
    <w:rsid w:val="0030278E"/>
    <w:rsid w:val="00306246"/>
    <w:rsid w:val="00306515"/>
    <w:rsid w:val="003076DD"/>
    <w:rsid w:val="003133A2"/>
    <w:rsid w:val="003169A4"/>
    <w:rsid w:val="00316F6B"/>
    <w:rsid w:val="00321745"/>
    <w:rsid w:val="00322AF7"/>
    <w:rsid w:val="00322E98"/>
    <w:rsid w:val="00323F54"/>
    <w:rsid w:val="00325310"/>
    <w:rsid w:val="003311EE"/>
    <w:rsid w:val="003349B4"/>
    <w:rsid w:val="003358A5"/>
    <w:rsid w:val="00336699"/>
    <w:rsid w:val="00341246"/>
    <w:rsid w:val="00346038"/>
    <w:rsid w:val="003477F8"/>
    <w:rsid w:val="00352557"/>
    <w:rsid w:val="00355B7A"/>
    <w:rsid w:val="00356F3E"/>
    <w:rsid w:val="00357419"/>
    <w:rsid w:val="00360237"/>
    <w:rsid w:val="00361CFB"/>
    <w:rsid w:val="00361F30"/>
    <w:rsid w:val="00362573"/>
    <w:rsid w:val="003636BF"/>
    <w:rsid w:val="0036610D"/>
    <w:rsid w:val="003705FD"/>
    <w:rsid w:val="00371877"/>
    <w:rsid w:val="00374269"/>
    <w:rsid w:val="00374789"/>
    <w:rsid w:val="0037479F"/>
    <w:rsid w:val="00374E0D"/>
    <w:rsid w:val="003845B4"/>
    <w:rsid w:val="00384AEE"/>
    <w:rsid w:val="00386EF2"/>
    <w:rsid w:val="00387B1A"/>
    <w:rsid w:val="00390FA0"/>
    <w:rsid w:val="0039296F"/>
    <w:rsid w:val="00393524"/>
    <w:rsid w:val="0039460B"/>
    <w:rsid w:val="003953D6"/>
    <w:rsid w:val="003974D7"/>
    <w:rsid w:val="003A000E"/>
    <w:rsid w:val="003A103A"/>
    <w:rsid w:val="003A39F8"/>
    <w:rsid w:val="003A5F57"/>
    <w:rsid w:val="003B1BB4"/>
    <w:rsid w:val="003B1D21"/>
    <w:rsid w:val="003B4963"/>
    <w:rsid w:val="003B6FE4"/>
    <w:rsid w:val="003C06BB"/>
    <w:rsid w:val="003C0F63"/>
    <w:rsid w:val="003C32B4"/>
    <w:rsid w:val="003C3EF4"/>
    <w:rsid w:val="003D5018"/>
    <w:rsid w:val="003D5129"/>
    <w:rsid w:val="003D75C1"/>
    <w:rsid w:val="003E1C74"/>
    <w:rsid w:val="003E33B2"/>
    <w:rsid w:val="003E4D77"/>
    <w:rsid w:val="003E7DDF"/>
    <w:rsid w:val="003F14A8"/>
    <w:rsid w:val="003F383B"/>
    <w:rsid w:val="003F4298"/>
    <w:rsid w:val="003F6B7E"/>
    <w:rsid w:val="003F7104"/>
    <w:rsid w:val="00414F85"/>
    <w:rsid w:val="00417DC3"/>
    <w:rsid w:val="00423C39"/>
    <w:rsid w:val="00426ACB"/>
    <w:rsid w:val="00441319"/>
    <w:rsid w:val="00445517"/>
    <w:rsid w:val="00447D86"/>
    <w:rsid w:val="004507FC"/>
    <w:rsid w:val="004610CF"/>
    <w:rsid w:val="00464CAD"/>
    <w:rsid w:val="00470AB1"/>
    <w:rsid w:val="00470C41"/>
    <w:rsid w:val="00481715"/>
    <w:rsid w:val="00486750"/>
    <w:rsid w:val="004912D9"/>
    <w:rsid w:val="00492267"/>
    <w:rsid w:val="004A24C1"/>
    <w:rsid w:val="004A27AA"/>
    <w:rsid w:val="004A5434"/>
    <w:rsid w:val="004A6CF7"/>
    <w:rsid w:val="004A6DDB"/>
    <w:rsid w:val="004A72C0"/>
    <w:rsid w:val="004B0214"/>
    <w:rsid w:val="004B22A7"/>
    <w:rsid w:val="004B6F60"/>
    <w:rsid w:val="004C0113"/>
    <w:rsid w:val="004C0DFA"/>
    <w:rsid w:val="004C1D5D"/>
    <w:rsid w:val="004D4BD2"/>
    <w:rsid w:val="004D69FC"/>
    <w:rsid w:val="004D6F5E"/>
    <w:rsid w:val="004E0585"/>
    <w:rsid w:val="004E19BC"/>
    <w:rsid w:val="004E4F09"/>
    <w:rsid w:val="004E58F9"/>
    <w:rsid w:val="004E5D8E"/>
    <w:rsid w:val="004E6274"/>
    <w:rsid w:val="004F2031"/>
    <w:rsid w:val="004F3917"/>
    <w:rsid w:val="004F49CA"/>
    <w:rsid w:val="00500ECF"/>
    <w:rsid w:val="00501958"/>
    <w:rsid w:val="005061BC"/>
    <w:rsid w:val="00515F34"/>
    <w:rsid w:val="00516C9D"/>
    <w:rsid w:val="00517EE5"/>
    <w:rsid w:val="00522080"/>
    <w:rsid w:val="00526246"/>
    <w:rsid w:val="00526611"/>
    <w:rsid w:val="0053284F"/>
    <w:rsid w:val="00533510"/>
    <w:rsid w:val="0053639B"/>
    <w:rsid w:val="005365C9"/>
    <w:rsid w:val="005469AF"/>
    <w:rsid w:val="00552706"/>
    <w:rsid w:val="00552FEC"/>
    <w:rsid w:val="00553053"/>
    <w:rsid w:val="00557DDA"/>
    <w:rsid w:val="00560500"/>
    <w:rsid w:val="00564A43"/>
    <w:rsid w:val="0056530E"/>
    <w:rsid w:val="00566576"/>
    <w:rsid w:val="00567106"/>
    <w:rsid w:val="005676E4"/>
    <w:rsid w:val="00574D8C"/>
    <w:rsid w:val="005755DD"/>
    <w:rsid w:val="00580F90"/>
    <w:rsid w:val="00582F6B"/>
    <w:rsid w:val="0058407D"/>
    <w:rsid w:val="005874E3"/>
    <w:rsid w:val="00591BE1"/>
    <w:rsid w:val="00592983"/>
    <w:rsid w:val="00592B43"/>
    <w:rsid w:val="005A12FF"/>
    <w:rsid w:val="005A1F6B"/>
    <w:rsid w:val="005A3E0F"/>
    <w:rsid w:val="005A5B81"/>
    <w:rsid w:val="005B2486"/>
    <w:rsid w:val="005B24F3"/>
    <w:rsid w:val="005C03DE"/>
    <w:rsid w:val="005C161E"/>
    <w:rsid w:val="005C1D05"/>
    <w:rsid w:val="005C1F3A"/>
    <w:rsid w:val="005C4CC9"/>
    <w:rsid w:val="005C6286"/>
    <w:rsid w:val="005C6D34"/>
    <w:rsid w:val="005D1196"/>
    <w:rsid w:val="005D5728"/>
    <w:rsid w:val="005D63DC"/>
    <w:rsid w:val="005D70E8"/>
    <w:rsid w:val="005D74E6"/>
    <w:rsid w:val="005E12CF"/>
    <w:rsid w:val="005E1D3C"/>
    <w:rsid w:val="005E467A"/>
    <w:rsid w:val="005E5523"/>
    <w:rsid w:val="005E5842"/>
    <w:rsid w:val="005E6D68"/>
    <w:rsid w:val="005E703C"/>
    <w:rsid w:val="005F1586"/>
    <w:rsid w:val="005F5A43"/>
    <w:rsid w:val="005F7195"/>
    <w:rsid w:val="005F751C"/>
    <w:rsid w:val="0060009E"/>
    <w:rsid w:val="00601570"/>
    <w:rsid w:val="00602349"/>
    <w:rsid w:val="00607E86"/>
    <w:rsid w:val="00612144"/>
    <w:rsid w:val="00617B45"/>
    <w:rsid w:val="00620BEC"/>
    <w:rsid w:val="00622CB1"/>
    <w:rsid w:val="00632253"/>
    <w:rsid w:val="00632E4E"/>
    <w:rsid w:val="00636E10"/>
    <w:rsid w:val="006412E6"/>
    <w:rsid w:val="00642714"/>
    <w:rsid w:val="00644472"/>
    <w:rsid w:val="006455CE"/>
    <w:rsid w:val="006460D6"/>
    <w:rsid w:val="00646AF7"/>
    <w:rsid w:val="00646E5E"/>
    <w:rsid w:val="00651E13"/>
    <w:rsid w:val="00653E70"/>
    <w:rsid w:val="00654B29"/>
    <w:rsid w:val="00661080"/>
    <w:rsid w:val="0066163B"/>
    <w:rsid w:val="00661BE1"/>
    <w:rsid w:val="00663F10"/>
    <w:rsid w:val="006644D3"/>
    <w:rsid w:val="00670BD9"/>
    <w:rsid w:val="00676707"/>
    <w:rsid w:val="00681B14"/>
    <w:rsid w:val="00682B5C"/>
    <w:rsid w:val="00686376"/>
    <w:rsid w:val="0069016B"/>
    <w:rsid w:val="00691E08"/>
    <w:rsid w:val="0069396E"/>
    <w:rsid w:val="00693D61"/>
    <w:rsid w:val="006964B9"/>
    <w:rsid w:val="006968FC"/>
    <w:rsid w:val="006A12A8"/>
    <w:rsid w:val="006A508B"/>
    <w:rsid w:val="006B0347"/>
    <w:rsid w:val="006B1C7E"/>
    <w:rsid w:val="006B2321"/>
    <w:rsid w:val="006B4D49"/>
    <w:rsid w:val="006C298D"/>
    <w:rsid w:val="006C2AF6"/>
    <w:rsid w:val="006C51C1"/>
    <w:rsid w:val="006D0BED"/>
    <w:rsid w:val="006D3E10"/>
    <w:rsid w:val="006D42D9"/>
    <w:rsid w:val="006D7079"/>
    <w:rsid w:val="006E3088"/>
    <w:rsid w:val="006E332F"/>
    <w:rsid w:val="006F4C92"/>
    <w:rsid w:val="006F6C96"/>
    <w:rsid w:val="00705DB0"/>
    <w:rsid w:val="00710FC8"/>
    <w:rsid w:val="00713F2C"/>
    <w:rsid w:val="007165EF"/>
    <w:rsid w:val="007216AB"/>
    <w:rsid w:val="00722373"/>
    <w:rsid w:val="00722C89"/>
    <w:rsid w:val="007234F1"/>
    <w:rsid w:val="00723C86"/>
    <w:rsid w:val="00727A4F"/>
    <w:rsid w:val="00727B1A"/>
    <w:rsid w:val="00733017"/>
    <w:rsid w:val="0073322C"/>
    <w:rsid w:val="00733283"/>
    <w:rsid w:val="00733B66"/>
    <w:rsid w:val="00735BAB"/>
    <w:rsid w:val="0073681A"/>
    <w:rsid w:val="007420EC"/>
    <w:rsid w:val="00744A26"/>
    <w:rsid w:val="00744C0A"/>
    <w:rsid w:val="0074667D"/>
    <w:rsid w:val="00753A23"/>
    <w:rsid w:val="00755348"/>
    <w:rsid w:val="00755E20"/>
    <w:rsid w:val="00760E7E"/>
    <w:rsid w:val="00772723"/>
    <w:rsid w:val="00775254"/>
    <w:rsid w:val="0078162B"/>
    <w:rsid w:val="00783310"/>
    <w:rsid w:val="00784621"/>
    <w:rsid w:val="00784AEA"/>
    <w:rsid w:val="007918B6"/>
    <w:rsid w:val="00793752"/>
    <w:rsid w:val="007941F8"/>
    <w:rsid w:val="00794213"/>
    <w:rsid w:val="00797942"/>
    <w:rsid w:val="007A42FF"/>
    <w:rsid w:val="007A4A6D"/>
    <w:rsid w:val="007B3925"/>
    <w:rsid w:val="007B588A"/>
    <w:rsid w:val="007B5B8D"/>
    <w:rsid w:val="007B6AAE"/>
    <w:rsid w:val="007C0B21"/>
    <w:rsid w:val="007D1BCF"/>
    <w:rsid w:val="007D26CE"/>
    <w:rsid w:val="007D3F25"/>
    <w:rsid w:val="007D4DB4"/>
    <w:rsid w:val="007D75CF"/>
    <w:rsid w:val="007E687C"/>
    <w:rsid w:val="007E6DC5"/>
    <w:rsid w:val="007F170C"/>
    <w:rsid w:val="007F4A73"/>
    <w:rsid w:val="007F613B"/>
    <w:rsid w:val="008024B1"/>
    <w:rsid w:val="00802B82"/>
    <w:rsid w:val="00805D73"/>
    <w:rsid w:val="008102A4"/>
    <w:rsid w:val="008136B9"/>
    <w:rsid w:val="0082519A"/>
    <w:rsid w:val="00825DF7"/>
    <w:rsid w:val="00827E60"/>
    <w:rsid w:val="008328A8"/>
    <w:rsid w:val="00832AB3"/>
    <w:rsid w:val="0083383F"/>
    <w:rsid w:val="00834180"/>
    <w:rsid w:val="008377A5"/>
    <w:rsid w:val="00841FC7"/>
    <w:rsid w:val="00843DB5"/>
    <w:rsid w:val="00846C81"/>
    <w:rsid w:val="00851D3C"/>
    <w:rsid w:val="00854A33"/>
    <w:rsid w:val="0085660F"/>
    <w:rsid w:val="00861384"/>
    <w:rsid w:val="008619F6"/>
    <w:rsid w:val="00861FFA"/>
    <w:rsid w:val="008653FD"/>
    <w:rsid w:val="008731A0"/>
    <w:rsid w:val="00873893"/>
    <w:rsid w:val="00874C99"/>
    <w:rsid w:val="0087524B"/>
    <w:rsid w:val="00875995"/>
    <w:rsid w:val="0088043C"/>
    <w:rsid w:val="0088093D"/>
    <w:rsid w:val="008828EC"/>
    <w:rsid w:val="00882E72"/>
    <w:rsid w:val="008906B6"/>
    <w:rsid w:val="008906C9"/>
    <w:rsid w:val="00891CAC"/>
    <w:rsid w:val="008941AF"/>
    <w:rsid w:val="00897866"/>
    <w:rsid w:val="008A76DE"/>
    <w:rsid w:val="008A7B27"/>
    <w:rsid w:val="008B4392"/>
    <w:rsid w:val="008C07AA"/>
    <w:rsid w:val="008C47EA"/>
    <w:rsid w:val="008C4FA5"/>
    <w:rsid w:val="008C5738"/>
    <w:rsid w:val="008D04F0"/>
    <w:rsid w:val="008D59E7"/>
    <w:rsid w:val="008E0D01"/>
    <w:rsid w:val="008E1041"/>
    <w:rsid w:val="008E4D66"/>
    <w:rsid w:val="008F3500"/>
    <w:rsid w:val="00901204"/>
    <w:rsid w:val="00901643"/>
    <w:rsid w:val="00901A54"/>
    <w:rsid w:val="0090271D"/>
    <w:rsid w:val="0090539A"/>
    <w:rsid w:val="00906771"/>
    <w:rsid w:val="009153FD"/>
    <w:rsid w:val="00924E3C"/>
    <w:rsid w:val="009312C5"/>
    <w:rsid w:val="00933537"/>
    <w:rsid w:val="00934B30"/>
    <w:rsid w:val="00940372"/>
    <w:rsid w:val="00940DB8"/>
    <w:rsid w:val="0094182B"/>
    <w:rsid w:val="00942552"/>
    <w:rsid w:val="00942DBF"/>
    <w:rsid w:val="009439BC"/>
    <w:rsid w:val="00956386"/>
    <w:rsid w:val="009612BB"/>
    <w:rsid w:val="009633F4"/>
    <w:rsid w:val="0096744F"/>
    <w:rsid w:val="00977057"/>
    <w:rsid w:val="00977F97"/>
    <w:rsid w:val="00980054"/>
    <w:rsid w:val="00981957"/>
    <w:rsid w:val="009868B3"/>
    <w:rsid w:val="00992C5F"/>
    <w:rsid w:val="00993D2A"/>
    <w:rsid w:val="00995FBA"/>
    <w:rsid w:val="009A1D3C"/>
    <w:rsid w:val="009A770A"/>
    <w:rsid w:val="009A7A41"/>
    <w:rsid w:val="009B7778"/>
    <w:rsid w:val="009C31EA"/>
    <w:rsid w:val="009C36A0"/>
    <w:rsid w:val="009D217F"/>
    <w:rsid w:val="009D4D29"/>
    <w:rsid w:val="009E142F"/>
    <w:rsid w:val="009E4B0E"/>
    <w:rsid w:val="009E7071"/>
    <w:rsid w:val="009F3788"/>
    <w:rsid w:val="00A045D5"/>
    <w:rsid w:val="00A074F1"/>
    <w:rsid w:val="00A11449"/>
    <w:rsid w:val="00A125C5"/>
    <w:rsid w:val="00A2007D"/>
    <w:rsid w:val="00A200A5"/>
    <w:rsid w:val="00A408DC"/>
    <w:rsid w:val="00A40F25"/>
    <w:rsid w:val="00A41161"/>
    <w:rsid w:val="00A4130F"/>
    <w:rsid w:val="00A430D8"/>
    <w:rsid w:val="00A435DF"/>
    <w:rsid w:val="00A4473F"/>
    <w:rsid w:val="00A46DAD"/>
    <w:rsid w:val="00A5039D"/>
    <w:rsid w:val="00A550B3"/>
    <w:rsid w:val="00A5550E"/>
    <w:rsid w:val="00A573C7"/>
    <w:rsid w:val="00A65515"/>
    <w:rsid w:val="00A6599F"/>
    <w:rsid w:val="00A65EE7"/>
    <w:rsid w:val="00A70133"/>
    <w:rsid w:val="00A73E39"/>
    <w:rsid w:val="00A74291"/>
    <w:rsid w:val="00A74B64"/>
    <w:rsid w:val="00A80B17"/>
    <w:rsid w:val="00A9199D"/>
    <w:rsid w:val="00AA15B6"/>
    <w:rsid w:val="00AA3297"/>
    <w:rsid w:val="00AA7D4D"/>
    <w:rsid w:val="00AB29C0"/>
    <w:rsid w:val="00AC0A3D"/>
    <w:rsid w:val="00AC11C1"/>
    <w:rsid w:val="00AC50D2"/>
    <w:rsid w:val="00AD03D5"/>
    <w:rsid w:val="00AD0E6A"/>
    <w:rsid w:val="00AD2F7C"/>
    <w:rsid w:val="00AE06B0"/>
    <w:rsid w:val="00AE1D6A"/>
    <w:rsid w:val="00AE2062"/>
    <w:rsid w:val="00AF04B2"/>
    <w:rsid w:val="00AF1E69"/>
    <w:rsid w:val="00AF431A"/>
    <w:rsid w:val="00AF48B2"/>
    <w:rsid w:val="00AF4E21"/>
    <w:rsid w:val="00AF56A1"/>
    <w:rsid w:val="00AF6C30"/>
    <w:rsid w:val="00B00AA8"/>
    <w:rsid w:val="00B00DF7"/>
    <w:rsid w:val="00B05613"/>
    <w:rsid w:val="00B0689E"/>
    <w:rsid w:val="00B105C5"/>
    <w:rsid w:val="00B11023"/>
    <w:rsid w:val="00B12079"/>
    <w:rsid w:val="00B14492"/>
    <w:rsid w:val="00B14ED5"/>
    <w:rsid w:val="00B17141"/>
    <w:rsid w:val="00B1755B"/>
    <w:rsid w:val="00B24D5D"/>
    <w:rsid w:val="00B30EFC"/>
    <w:rsid w:val="00B31052"/>
    <w:rsid w:val="00B31575"/>
    <w:rsid w:val="00B32CF1"/>
    <w:rsid w:val="00B4423E"/>
    <w:rsid w:val="00B45D1F"/>
    <w:rsid w:val="00B54CDC"/>
    <w:rsid w:val="00B57BFC"/>
    <w:rsid w:val="00B60A0F"/>
    <w:rsid w:val="00B60A50"/>
    <w:rsid w:val="00B64F6B"/>
    <w:rsid w:val="00B66145"/>
    <w:rsid w:val="00B70C4F"/>
    <w:rsid w:val="00B71867"/>
    <w:rsid w:val="00B723D7"/>
    <w:rsid w:val="00B76DBD"/>
    <w:rsid w:val="00B817ED"/>
    <w:rsid w:val="00B8547D"/>
    <w:rsid w:val="00B86857"/>
    <w:rsid w:val="00B917B1"/>
    <w:rsid w:val="00B924F9"/>
    <w:rsid w:val="00B96BC9"/>
    <w:rsid w:val="00B9771C"/>
    <w:rsid w:val="00BA1318"/>
    <w:rsid w:val="00BA1367"/>
    <w:rsid w:val="00BA320B"/>
    <w:rsid w:val="00BA3E53"/>
    <w:rsid w:val="00BB3989"/>
    <w:rsid w:val="00BB5C12"/>
    <w:rsid w:val="00BB68B5"/>
    <w:rsid w:val="00BB6AFD"/>
    <w:rsid w:val="00BC2E6F"/>
    <w:rsid w:val="00BC7CAD"/>
    <w:rsid w:val="00BD63AC"/>
    <w:rsid w:val="00BE1579"/>
    <w:rsid w:val="00BE5019"/>
    <w:rsid w:val="00BF0AFF"/>
    <w:rsid w:val="00BF0DC5"/>
    <w:rsid w:val="00BF350E"/>
    <w:rsid w:val="00C01B24"/>
    <w:rsid w:val="00C02252"/>
    <w:rsid w:val="00C0280E"/>
    <w:rsid w:val="00C0503E"/>
    <w:rsid w:val="00C079A7"/>
    <w:rsid w:val="00C13CD9"/>
    <w:rsid w:val="00C148E8"/>
    <w:rsid w:val="00C16578"/>
    <w:rsid w:val="00C172C9"/>
    <w:rsid w:val="00C250D5"/>
    <w:rsid w:val="00C253CE"/>
    <w:rsid w:val="00C25427"/>
    <w:rsid w:val="00C2572F"/>
    <w:rsid w:val="00C26C18"/>
    <w:rsid w:val="00C2774B"/>
    <w:rsid w:val="00C34088"/>
    <w:rsid w:val="00C3435C"/>
    <w:rsid w:val="00C34D2C"/>
    <w:rsid w:val="00C35139"/>
    <w:rsid w:val="00C35D19"/>
    <w:rsid w:val="00C36166"/>
    <w:rsid w:val="00C4554A"/>
    <w:rsid w:val="00C478F1"/>
    <w:rsid w:val="00C520F4"/>
    <w:rsid w:val="00C523CE"/>
    <w:rsid w:val="00C543DB"/>
    <w:rsid w:val="00C546AC"/>
    <w:rsid w:val="00C54CF3"/>
    <w:rsid w:val="00C54D57"/>
    <w:rsid w:val="00C556D4"/>
    <w:rsid w:val="00C57D87"/>
    <w:rsid w:val="00C60628"/>
    <w:rsid w:val="00C67399"/>
    <w:rsid w:val="00C70A6F"/>
    <w:rsid w:val="00C72026"/>
    <w:rsid w:val="00C73820"/>
    <w:rsid w:val="00C74B71"/>
    <w:rsid w:val="00C75F50"/>
    <w:rsid w:val="00C769E0"/>
    <w:rsid w:val="00C83B7B"/>
    <w:rsid w:val="00C92898"/>
    <w:rsid w:val="00C956DE"/>
    <w:rsid w:val="00CA060D"/>
    <w:rsid w:val="00CA092E"/>
    <w:rsid w:val="00CA3804"/>
    <w:rsid w:val="00CA58F7"/>
    <w:rsid w:val="00CA7F65"/>
    <w:rsid w:val="00CB049F"/>
    <w:rsid w:val="00CB1D87"/>
    <w:rsid w:val="00CB6705"/>
    <w:rsid w:val="00CC035C"/>
    <w:rsid w:val="00CC4C46"/>
    <w:rsid w:val="00CC7ED7"/>
    <w:rsid w:val="00CD1944"/>
    <w:rsid w:val="00CD4946"/>
    <w:rsid w:val="00CD4C6E"/>
    <w:rsid w:val="00CD5D70"/>
    <w:rsid w:val="00CD6DA1"/>
    <w:rsid w:val="00CE1790"/>
    <w:rsid w:val="00CE63FE"/>
    <w:rsid w:val="00CE7514"/>
    <w:rsid w:val="00CF0E31"/>
    <w:rsid w:val="00CF2548"/>
    <w:rsid w:val="00CF55A9"/>
    <w:rsid w:val="00CF6CD2"/>
    <w:rsid w:val="00D01459"/>
    <w:rsid w:val="00D06739"/>
    <w:rsid w:val="00D068A6"/>
    <w:rsid w:val="00D1426D"/>
    <w:rsid w:val="00D142F3"/>
    <w:rsid w:val="00D14C4B"/>
    <w:rsid w:val="00D1507A"/>
    <w:rsid w:val="00D15778"/>
    <w:rsid w:val="00D1746F"/>
    <w:rsid w:val="00D20489"/>
    <w:rsid w:val="00D248DE"/>
    <w:rsid w:val="00D30DF3"/>
    <w:rsid w:val="00D36E79"/>
    <w:rsid w:val="00D41082"/>
    <w:rsid w:val="00D420B8"/>
    <w:rsid w:val="00D43701"/>
    <w:rsid w:val="00D50170"/>
    <w:rsid w:val="00D52A48"/>
    <w:rsid w:val="00D6047B"/>
    <w:rsid w:val="00D60FBA"/>
    <w:rsid w:val="00D613C1"/>
    <w:rsid w:val="00D71235"/>
    <w:rsid w:val="00D76BB7"/>
    <w:rsid w:val="00D77146"/>
    <w:rsid w:val="00D83C4A"/>
    <w:rsid w:val="00D8542D"/>
    <w:rsid w:val="00D87076"/>
    <w:rsid w:val="00D956F3"/>
    <w:rsid w:val="00D958E4"/>
    <w:rsid w:val="00DA0AA7"/>
    <w:rsid w:val="00DA2DDE"/>
    <w:rsid w:val="00DA2FFD"/>
    <w:rsid w:val="00DA4B68"/>
    <w:rsid w:val="00DA4D31"/>
    <w:rsid w:val="00DA6B03"/>
    <w:rsid w:val="00DA7E61"/>
    <w:rsid w:val="00DB21F0"/>
    <w:rsid w:val="00DB73E9"/>
    <w:rsid w:val="00DC1EFC"/>
    <w:rsid w:val="00DC2B4A"/>
    <w:rsid w:val="00DC6A71"/>
    <w:rsid w:val="00DC6D7C"/>
    <w:rsid w:val="00DC7973"/>
    <w:rsid w:val="00DD02B0"/>
    <w:rsid w:val="00DD0785"/>
    <w:rsid w:val="00DD2D5B"/>
    <w:rsid w:val="00DD4C33"/>
    <w:rsid w:val="00DE5ABB"/>
    <w:rsid w:val="00DE5B46"/>
    <w:rsid w:val="00DE78ED"/>
    <w:rsid w:val="00DE7BEC"/>
    <w:rsid w:val="00DF26D5"/>
    <w:rsid w:val="00DF32BD"/>
    <w:rsid w:val="00DF4C3A"/>
    <w:rsid w:val="00E00BA2"/>
    <w:rsid w:val="00E019D0"/>
    <w:rsid w:val="00E0357D"/>
    <w:rsid w:val="00E06E72"/>
    <w:rsid w:val="00E10D5D"/>
    <w:rsid w:val="00E11DF7"/>
    <w:rsid w:val="00E1354D"/>
    <w:rsid w:val="00E13AAA"/>
    <w:rsid w:val="00E14FE7"/>
    <w:rsid w:val="00E17717"/>
    <w:rsid w:val="00E24EC2"/>
    <w:rsid w:val="00E34051"/>
    <w:rsid w:val="00E42DD7"/>
    <w:rsid w:val="00E434D9"/>
    <w:rsid w:val="00E5224D"/>
    <w:rsid w:val="00E5487D"/>
    <w:rsid w:val="00E62961"/>
    <w:rsid w:val="00E6326E"/>
    <w:rsid w:val="00E639FC"/>
    <w:rsid w:val="00E676B2"/>
    <w:rsid w:val="00E67D7C"/>
    <w:rsid w:val="00E73265"/>
    <w:rsid w:val="00E75B52"/>
    <w:rsid w:val="00E76BCD"/>
    <w:rsid w:val="00E808B2"/>
    <w:rsid w:val="00E84271"/>
    <w:rsid w:val="00E843F8"/>
    <w:rsid w:val="00E8642D"/>
    <w:rsid w:val="00E8659B"/>
    <w:rsid w:val="00E90AA0"/>
    <w:rsid w:val="00E92C90"/>
    <w:rsid w:val="00E9345F"/>
    <w:rsid w:val="00E95FE9"/>
    <w:rsid w:val="00E96AE5"/>
    <w:rsid w:val="00E978C8"/>
    <w:rsid w:val="00EA1421"/>
    <w:rsid w:val="00EA3C33"/>
    <w:rsid w:val="00EA46C6"/>
    <w:rsid w:val="00EB0A5A"/>
    <w:rsid w:val="00EB6DF8"/>
    <w:rsid w:val="00EB7F8E"/>
    <w:rsid w:val="00EC1515"/>
    <w:rsid w:val="00EC2883"/>
    <w:rsid w:val="00EC3D97"/>
    <w:rsid w:val="00EC4EEA"/>
    <w:rsid w:val="00EC61A8"/>
    <w:rsid w:val="00EC6A76"/>
    <w:rsid w:val="00EC76FB"/>
    <w:rsid w:val="00ED0013"/>
    <w:rsid w:val="00ED1CE3"/>
    <w:rsid w:val="00ED26D5"/>
    <w:rsid w:val="00ED67D8"/>
    <w:rsid w:val="00EE04FC"/>
    <w:rsid w:val="00EF42C0"/>
    <w:rsid w:val="00F013BE"/>
    <w:rsid w:val="00F043DB"/>
    <w:rsid w:val="00F04A96"/>
    <w:rsid w:val="00F05414"/>
    <w:rsid w:val="00F074C9"/>
    <w:rsid w:val="00F10540"/>
    <w:rsid w:val="00F17D89"/>
    <w:rsid w:val="00F240BB"/>
    <w:rsid w:val="00F32519"/>
    <w:rsid w:val="00F3291B"/>
    <w:rsid w:val="00F354E7"/>
    <w:rsid w:val="00F421F0"/>
    <w:rsid w:val="00F44555"/>
    <w:rsid w:val="00F4522C"/>
    <w:rsid w:val="00F46724"/>
    <w:rsid w:val="00F5766E"/>
    <w:rsid w:val="00F57FED"/>
    <w:rsid w:val="00F65DE8"/>
    <w:rsid w:val="00F65FC6"/>
    <w:rsid w:val="00F67869"/>
    <w:rsid w:val="00F85F90"/>
    <w:rsid w:val="00F8613A"/>
    <w:rsid w:val="00F86685"/>
    <w:rsid w:val="00F86B51"/>
    <w:rsid w:val="00F8788E"/>
    <w:rsid w:val="00FA1478"/>
    <w:rsid w:val="00FA19A7"/>
    <w:rsid w:val="00FA34C2"/>
    <w:rsid w:val="00FA3A10"/>
    <w:rsid w:val="00FA42D6"/>
    <w:rsid w:val="00FA4591"/>
    <w:rsid w:val="00FA4D33"/>
    <w:rsid w:val="00FA5E76"/>
    <w:rsid w:val="00FB3B80"/>
    <w:rsid w:val="00FB67BA"/>
    <w:rsid w:val="00FB6F18"/>
    <w:rsid w:val="00FC40C5"/>
    <w:rsid w:val="00FC4D6B"/>
    <w:rsid w:val="00FC56D6"/>
    <w:rsid w:val="00FD0F5B"/>
    <w:rsid w:val="00FD3797"/>
    <w:rsid w:val="00FD5766"/>
    <w:rsid w:val="00FD608F"/>
    <w:rsid w:val="00FE2964"/>
    <w:rsid w:val="00FE5624"/>
    <w:rsid w:val="00FE5A7F"/>
    <w:rsid w:val="00FF06A4"/>
    <w:rsid w:val="00FF173B"/>
    <w:rsid w:val="00FF1D27"/>
    <w:rsid w:val="00FF1ED1"/>
    <w:rsid w:val="00FF45C4"/>
    <w:rsid w:val="00FF61A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4522C"/>
    <w:pPr>
      <w:widowControl w:val="0"/>
      <w:suppressAutoHyphens/>
    </w:pPr>
    <w:rPr>
      <w:rFonts w:eastAsia="Lucida Sans Unicode"/>
      <w:sz w:val="24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rFonts w:ascii="Arial" w:hAnsi="Arial"/>
      <w:b/>
      <w:kern w:val="32"/>
      <w:sz w:val="28"/>
      <w:szCs w:val="32"/>
    </w:rPr>
  </w:style>
  <w:style w:type="paragraph" w:styleId="Naslov3">
    <w:name w:val="heading 3"/>
    <w:basedOn w:val="Navaden"/>
    <w:next w:val="Navaden"/>
    <w:qFormat/>
    <w:rsid w:val="00646E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eastAsia="Times New Roman" w:hAnsi="Tahoma"/>
      <w:sz w:val="16"/>
      <w:szCs w:val="16"/>
      <w:lang w:val="en-US" w:eastAsia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B70C4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81957"/>
    <w:pPr>
      <w:ind w:left="708"/>
    </w:pPr>
  </w:style>
  <w:style w:type="character" w:styleId="Pripombasklic">
    <w:name w:val="annotation reference"/>
    <w:rsid w:val="009A1D3C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A1D3C"/>
    <w:rPr>
      <w:sz w:val="20"/>
    </w:rPr>
  </w:style>
  <w:style w:type="character" w:customStyle="1" w:styleId="PripombabesediloZnak">
    <w:name w:val="Pripomba – besedilo Znak"/>
    <w:link w:val="Pripombabesedilo"/>
    <w:rsid w:val="009A1D3C"/>
    <w:rPr>
      <w:rFonts w:eastAsia="Lucida Sans Unicode"/>
    </w:rPr>
  </w:style>
  <w:style w:type="paragraph" w:styleId="Zadevapripombe">
    <w:name w:val="annotation subject"/>
    <w:basedOn w:val="Pripombabesedilo"/>
    <w:next w:val="Pripombabesedilo"/>
    <w:link w:val="ZadevapripombeZnak"/>
    <w:rsid w:val="009A1D3C"/>
    <w:rPr>
      <w:b/>
      <w:bCs/>
    </w:rPr>
  </w:style>
  <w:style w:type="character" w:customStyle="1" w:styleId="ZadevapripombeZnak">
    <w:name w:val="Zadeva pripombe Znak"/>
    <w:link w:val="Zadevapripombe"/>
    <w:rsid w:val="009A1D3C"/>
    <w:rPr>
      <w:rFonts w:eastAsia="Lucida Sans Unicode"/>
      <w:b/>
      <w:bCs/>
    </w:rPr>
  </w:style>
  <w:style w:type="paragraph" w:styleId="Telobesedila2">
    <w:name w:val="Body Text 2"/>
    <w:basedOn w:val="Navaden"/>
    <w:link w:val="Telobesedila2Znak"/>
    <w:rsid w:val="001A2E71"/>
    <w:pPr>
      <w:widowControl/>
      <w:suppressAutoHyphens w:val="0"/>
      <w:jc w:val="both"/>
    </w:pPr>
    <w:rPr>
      <w:rFonts w:eastAsia="Times New Roman"/>
      <w:b/>
      <w:bCs/>
      <w:szCs w:val="24"/>
      <w:lang w:eastAsia="en-US"/>
    </w:rPr>
  </w:style>
  <w:style w:type="character" w:customStyle="1" w:styleId="Telobesedila2Znak">
    <w:name w:val="Telo besedila 2 Znak"/>
    <w:basedOn w:val="Privzetapisavaodstavka"/>
    <w:link w:val="Telobesedila2"/>
    <w:rsid w:val="001A2E71"/>
    <w:rPr>
      <w:b/>
      <w:bCs/>
      <w:sz w:val="24"/>
      <w:szCs w:val="24"/>
      <w:lang w:eastAsia="en-US"/>
    </w:rPr>
  </w:style>
  <w:style w:type="paragraph" w:customStyle="1" w:styleId="Naslovpredpisa">
    <w:name w:val="Naslov_predpisa"/>
    <w:basedOn w:val="Navaden"/>
    <w:link w:val="NaslovpredpisaZnak"/>
    <w:qFormat/>
    <w:rsid w:val="001A2E71"/>
    <w:pPr>
      <w:widowControl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ascii="Arial" w:eastAsia="Times New Roman" w:hAnsi="Arial" w:cs="Arial"/>
      <w:b/>
      <w:sz w:val="22"/>
      <w:szCs w:val="22"/>
    </w:rPr>
  </w:style>
  <w:style w:type="character" w:customStyle="1" w:styleId="NaslovpredpisaZnak">
    <w:name w:val="Naslov_predpisa Znak"/>
    <w:link w:val="Naslovpredpisa"/>
    <w:rsid w:val="001A2E71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1A2E71"/>
    <w:pPr>
      <w:widowControl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ascii="Arial" w:eastAsia="Times New Roman" w:hAnsi="Arial" w:cs="Arial"/>
      <w:b/>
      <w:sz w:val="22"/>
      <w:szCs w:val="22"/>
    </w:rPr>
  </w:style>
  <w:style w:type="paragraph" w:customStyle="1" w:styleId="Neotevilenodstavek">
    <w:name w:val="Neoštevilčen odstavek"/>
    <w:basedOn w:val="Navaden"/>
    <w:link w:val="NeotevilenodstavekZnak"/>
    <w:qFormat/>
    <w:rsid w:val="001A2E71"/>
    <w:pPr>
      <w:widowControl/>
      <w:suppressAutoHyphens w:val="0"/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eastAsia="Times New Roman" w:hAnsi="Arial" w:cs="Arial"/>
      <w:sz w:val="22"/>
      <w:szCs w:val="22"/>
    </w:rPr>
  </w:style>
  <w:style w:type="character" w:customStyle="1" w:styleId="NeotevilenodstavekZnak">
    <w:name w:val="Neoštevilčen odstavek Znak"/>
    <w:link w:val="Neotevilenodstavek"/>
    <w:rsid w:val="001A2E71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1A2E71"/>
    <w:pPr>
      <w:widowControl/>
      <w:numPr>
        <w:numId w:val="1"/>
      </w:numPr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ascii="Arial" w:eastAsia="Times New Roman" w:hAnsi="Arial" w:cs="Arial"/>
      <w:b/>
      <w:sz w:val="22"/>
      <w:szCs w:val="22"/>
    </w:rPr>
  </w:style>
  <w:style w:type="character" w:customStyle="1" w:styleId="OddelekZnak1">
    <w:name w:val="Oddelek Znak1"/>
    <w:link w:val="Oddelek"/>
    <w:rsid w:val="001A2E71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1A2E71"/>
    <w:pPr>
      <w:widowControl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ascii="Arial" w:eastAsia="Times New Roman" w:hAnsi="Arial" w:cs="Arial"/>
      <w:b/>
      <w:bCs/>
      <w:color w:val="000000"/>
      <w:spacing w:val="40"/>
      <w:sz w:val="22"/>
      <w:szCs w:val="22"/>
    </w:rPr>
  </w:style>
  <w:style w:type="character" w:customStyle="1" w:styleId="VrstapredpisaZnak">
    <w:name w:val="Vrsta predpisa Znak"/>
    <w:link w:val="Vrstapredpisa"/>
    <w:rsid w:val="001A2E71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1A2E71"/>
    <w:pPr>
      <w:widowControl/>
      <w:numPr>
        <w:numId w:val="8"/>
      </w:numPr>
      <w:suppressAutoHyphens w:val="0"/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ascii="Arial" w:eastAsia="Times New Roman" w:hAnsi="Arial" w:cs="Arial"/>
      <w:sz w:val="22"/>
      <w:szCs w:val="22"/>
    </w:rPr>
  </w:style>
  <w:style w:type="paragraph" w:styleId="Brezrazmikov">
    <w:name w:val="No Spacing"/>
    <w:uiPriority w:val="1"/>
    <w:qFormat/>
    <w:rsid w:val="001A2E71"/>
    <w:rPr>
      <w:rFonts w:ascii="Calibri" w:eastAsia="Calibri" w:hAnsi="Calibri"/>
      <w:sz w:val="22"/>
      <w:szCs w:val="22"/>
      <w:lang w:eastAsia="en-US"/>
    </w:rPr>
  </w:style>
  <w:style w:type="paragraph" w:styleId="Navadensplet">
    <w:name w:val="Normal (Web)"/>
    <w:basedOn w:val="Navaden"/>
    <w:uiPriority w:val="99"/>
    <w:rsid w:val="001A2E71"/>
    <w:pPr>
      <w:widowControl/>
      <w:suppressAutoHyphens w:val="0"/>
      <w:spacing w:after="210"/>
    </w:pPr>
    <w:rPr>
      <w:rFonts w:eastAsia="Times New Roman"/>
      <w:color w:val="333333"/>
      <w:sz w:val="18"/>
      <w:szCs w:val="18"/>
    </w:rPr>
  </w:style>
  <w:style w:type="paragraph" w:customStyle="1" w:styleId="Znak1">
    <w:name w:val="Znak1"/>
    <w:basedOn w:val="Navaden"/>
    <w:rsid w:val="005A12FF"/>
    <w:pPr>
      <w:widowControl/>
      <w:suppressAutoHyphens w:val="0"/>
      <w:spacing w:after="160" w:line="240" w:lineRule="exact"/>
    </w:pPr>
    <w:rPr>
      <w:rFonts w:ascii="Tahoma" w:eastAsia="Times New Roman" w:hAnsi="Tahoma" w:cs="Tahoma"/>
      <w:sz w:val="20"/>
      <w:lang w:val="en-US" w:eastAsia="en-US"/>
    </w:rPr>
  </w:style>
  <w:style w:type="paragraph" w:styleId="Telobesedila">
    <w:name w:val="Body Text"/>
    <w:basedOn w:val="Navaden"/>
    <w:link w:val="TelobesedilaZnak"/>
    <w:rsid w:val="005A12FF"/>
    <w:pPr>
      <w:widowControl/>
      <w:suppressAutoHyphens w:val="0"/>
      <w:jc w:val="both"/>
    </w:pPr>
    <w:rPr>
      <w:rFonts w:eastAsia="Times New Roman"/>
      <w:szCs w:val="24"/>
      <w:lang w:eastAsia="en-US"/>
    </w:rPr>
  </w:style>
  <w:style w:type="character" w:customStyle="1" w:styleId="TelobesedilaZnak">
    <w:name w:val="Telo besedila Znak"/>
    <w:basedOn w:val="Privzetapisavaodstavka"/>
    <w:link w:val="Telobesedila"/>
    <w:rsid w:val="005A12FF"/>
    <w:rPr>
      <w:sz w:val="24"/>
      <w:szCs w:val="24"/>
      <w:lang w:eastAsia="en-US"/>
    </w:rPr>
  </w:style>
  <w:style w:type="character" w:customStyle="1" w:styleId="GlavaZnak">
    <w:name w:val="Glava Znak"/>
    <w:link w:val="Glava"/>
    <w:rsid w:val="005A12FF"/>
    <w:rPr>
      <w:rFonts w:eastAsia="Lucida Sans Unicode"/>
      <w:sz w:val="24"/>
    </w:rPr>
  </w:style>
  <w:style w:type="character" w:customStyle="1" w:styleId="AlineazaodstavkomZnak">
    <w:name w:val="Alinea za odstavkom Znak"/>
    <w:link w:val="Alineazaodstavkom"/>
    <w:rsid w:val="005A12FF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5A12FF"/>
    <w:pPr>
      <w:widowControl/>
      <w:suppressAutoHyphens w:val="0"/>
      <w:ind w:left="720"/>
      <w:contextualSpacing/>
    </w:pPr>
    <w:rPr>
      <w:rFonts w:eastAsia="Times New Roman"/>
      <w:szCs w:val="24"/>
    </w:rPr>
  </w:style>
  <w:style w:type="paragraph" w:customStyle="1" w:styleId="Alineazatoko">
    <w:name w:val="Alinea za točko"/>
    <w:basedOn w:val="Navaden"/>
    <w:link w:val="AlineazatokoZnak"/>
    <w:qFormat/>
    <w:rsid w:val="005A12FF"/>
    <w:pPr>
      <w:widowControl/>
      <w:suppressAutoHyphens w:val="0"/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ascii="Arial" w:eastAsia="Times New Roman" w:hAnsi="Arial" w:cs="Arial"/>
      <w:sz w:val="22"/>
      <w:szCs w:val="22"/>
    </w:rPr>
  </w:style>
  <w:style w:type="character" w:customStyle="1" w:styleId="AlineazatokoZnak">
    <w:name w:val="Alinea za točko Znak"/>
    <w:link w:val="Alineazatoko"/>
    <w:rsid w:val="005A12FF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5A12FF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5A12FF"/>
    <w:pPr>
      <w:widowControl/>
      <w:numPr>
        <w:numId w:val="11"/>
      </w:numPr>
      <w:suppressAutoHyphens w:val="0"/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rFonts w:ascii="Arial" w:eastAsia="Times New Roman" w:hAnsi="Arial"/>
      <w:sz w:val="20"/>
    </w:rPr>
  </w:style>
  <w:style w:type="paragraph" w:customStyle="1" w:styleId="Odsek">
    <w:name w:val="Odsek"/>
    <w:basedOn w:val="Oddelek"/>
    <w:link w:val="OdsekZnak"/>
    <w:qFormat/>
    <w:rsid w:val="005A12FF"/>
    <w:pPr>
      <w:numPr>
        <w:numId w:val="10"/>
      </w:numPr>
      <w:ind w:left="0" w:firstLine="0"/>
    </w:pPr>
  </w:style>
  <w:style w:type="character" w:customStyle="1" w:styleId="OdsekZnak">
    <w:name w:val="Odsek Znak"/>
    <w:link w:val="Odsek"/>
    <w:rsid w:val="005A12FF"/>
    <w:rPr>
      <w:rFonts w:ascii="Arial" w:hAnsi="Arial" w:cs="Arial"/>
      <w:b/>
      <w:sz w:val="22"/>
      <w:szCs w:val="22"/>
    </w:rPr>
  </w:style>
  <w:style w:type="character" w:styleId="Poudarek">
    <w:name w:val="Emphasis"/>
    <w:uiPriority w:val="20"/>
    <w:qFormat/>
    <w:rsid w:val="005A12FF"/>
    <w:rPr>
      <w:i/>
      <w:iCs/>
    </w:rPr>
  </w:style>
  <w:style w:type="character" w:customStyle="1" w:styleId="BesedilooblakaZnak">
    <w:name w:val="Besedilo oblačka Znak"/>
    <w:link w:val="Besedilooblaka"/>
    <w:rsid w:val="005A12FF"/>
    <w:rPr>
      <w:rFonts w:ascii="Tahoma" w:eastAsia="Lucida Sans Unicode" w:hAnsi="Tahoma" w:cs="Tahoma"/>
      <w:sz w:val="16"/>
      <w:szCs w:val="16"/>
    </w:rPr>
  </w:style>
  <w:style w:type="paragraph" w:customStyle="1" w:styleId="Default">
    <w:name w:val="Default"/>
    <w:rsid w:val="005A12F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basedOn w:val="Privzetapisavaodstavka"/>
    <w:rsid w:val="005A12FF"/>
  </w:style>
  <w:style w:type="character" w:customStyle="1" w:styleId="Naslov1Znak">
    <w:name w:val="Naslov 1 Znak"/>
    <w:aliases w:val="NASLOV Znak"/>
    <w:basedOn w:val="Privzetapisavaodstavka"/>
    <w:link w:val="Naslov1"/>
    <w:rsid w:val="005A12FF"/>
    <w:rPr>
      <w:rFonts w:ascii="Arial" w:eastAsia="Lucida Sans Unicode" w:hAnsi="Arial"/>
      <w:b/>
      <w:kern w:val="32"/>
      <w:sz w:val="28"/>
      <w:szCs w:val="32"/>
    </w:rPr>
  </w:style>
  <w:style w:type="character" w:customStyle="1" w:styleId="NogaZnak">
    <w:name w:val="Noga Znak"/>
    <w:basedOn w:val="Privzetapisavaodstavka"/>
    <w:link w:val="Noga"/>
    <w:uiPriority w:val="99"/>
    <w:rsid w:val="005A12FF"/>
    <w:rPr>
      <w:rFonts w:eastAsia="Lucida Sans Unicode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4522C"/>
    <w:pPr>
      <w:widowControl w:val="0"/>
      <w:suppressAutoHyphens/>
    </w:pPr>
    <w:rPr>
      <w:rFonts w:eastAsia="Lucida Sans Unicode"/>
      <w:sz w:val="24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rFonts w:ascii="Arial" w:hAnsi="Arial"/>
      <w:b/>
      <w:kern w:val="32"/>
      <w:sz w:val="28"/>
      <w:szCs w:val="32"/>
    </w:rPr>
  </w:style>
  <w:style w:type="paragraph" w:styleId="Naslov3">
    <w:name w:val="heading 3"/>
    <w:basedOn w:val="Navaden"/>
    <w:next w:val="Navaden"/>
    <w:qFormat/>
    <w:rsid w:val="00646E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eastAsia="Times New Roman" w:hAnsi="Tahoma"/>
      <w:sz w:val="16"/>
      <w:szCs w:val="16"/>
      <w:lang w:val="en-US" w:eastAsia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B70C4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81957"/>
    <w:pPr>
      <w:ind w:left="708"/>
    </w:pPr>
  </w:style>
  <w:style w:type="character" w:styleId="Pripombasklic">
    <w:name w:val="annotation reference"/>
    <w:rsid w:val="009A1D3C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A1D3C"/>
    <w:rPr>
      <w:sz w:val="20"/>
    </w:rPr>
  </w:style>
  <w:style w:type="character" w:customStyle="1" w:styleId="PripombabesediloZnak">
    <w:name w:val="Pripomba – besedilo Znak"/>
    <w:link w:val="Pripombabesedilo"/>
    <w:rsid w:val="009A1D3C"/>
    <w:rPr>
      <w:rFonts w:eastAsia="Lucida Sans Unicode"/>
    </w:rPr>
  </w:style>
  <w:style w:type="paragraph" w:styleId="Zadevapripombe">
    <w:name w:val="annotation subject"/>
    <w:basedOn w:val="Pripombabesedilo"/>
    <w:next w:val="Pripombabesedilo"/>
    <w:link w:val="ZadevapripombeZnak"/>
    <w:rsid w:val="009A1D3C"/>
    <w:rPr>
      <w:b/>
      <w:bCs/>
    </w:rPr>
  </w:style>
  <w:style w:type="character" w:customStyle="1" w:styleId="ZadevapripombeZnak">
    <w:name w:val="Zadeva pripombe Znak"/>
    <w:link w:val="Zadevapripombe"/>
    <w:rsid w:val="009A1D3C"/>
    <w:rPr>
      <w:rFonts w:eastAsia="Lucida Sans Unicode"/>
      <w:b/>
      <w:bCs/>
    </w:rPr>
  </w:style>
  <w:style w:type="paragraph" w:styleId="Telobesedila2">
    <w:name w:val="Body Text 2"/>
    <w:basedOn w:val="Navaden"/>
    <w:link w:val="Telobesedila2Znak"/>
    <w:rsid w:val="001A2E71"/>
    <w:pPr>
      <w:widowControl/>
      <w:suppressAutoHyphens w:val="0"/>
      <w:jc w:val="both"/>
    </w:pPr>
    <w:rPr>
      <w:rFonts w:eastAsia="Times New Roman"/>
      <w:b/>
      <w:bCs/>
      <w:szCs w:val="24"/>
      <w:lang w:eastAsia="en-US"/>
    </w:rPr>
  </w:style>
  <w:style w:type="character" w:customStyle="1" w:styleId="Telobesedila2Znak">
    <w:name w:val="Telo besedila 2 Znak"/>
    <w:basedOn w:val="Privzetapisavaodstavka"/>
    <w:link w:val="Telobesedila2"/>
    <w:rsid w:val="001A2E71"/>
    <w:rPr>
      <w:b/>
      <w:bCs/>
      <w:sz w:val="24"/>
      <w:szCs w:val="24"/>
      <w:lang w:eastAsia="en-US"/>
    </w:rPr>
  </w:style>
  <w:style w:type="paragraph" w:customStyle="1" w:styleId="Naslovpredpisa">
    <w:name w:val="Naslov_predpisa"/>
    <w:basedOn w:val="Navaden"/>
    <w:link w:val="NaslovpredpisaZnak"/>
    <w:qFormat/>
    <w:rsid w:val="001A2E71"/>
    <w:pPr>
      <w:widowControl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ascii="Arial" w:eastAsia="Times New Roman" w:hAnsi="Arial" w:cs="Arial"/>
      <w:b/>
      <w:sz w:val="22"/>
      <w:szCs w:val="22"/>
    </w:rPr>
  </w:style>
  <w:style w:type="character" w:customStyle="1" w:styleId="NaslovpredpisaZnak">
    <w:name w:val="Naslov_predpisa Znak"/>
    <w:link w:val="Naslovpredpisa"/>
    <w:rsid w:val="001A2E71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1A2E71"/>
    <w:pPr>
      <w:widowControl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ascii="Arial" w:eastAsia="Times New Roman" w:hAnsi="Arial" w:cs="Arial"/>
      <w:b/>
      <w:sz w:val="22"/>
      <w:szCs w:val="22"/>
    </w:rPr>
  </w:style>
  <w:style w:type="paragraph" w:customStyle="1" w:styleId="Neotevilenodstavek">
    <w:name w:val="Neoštevilčen odstavek"/>
    <w:basedOn w:val="Navaden"/>
    <w:link w:val="NeotevilenodstavekZnak"/>
    <w:qFormat/>
    <w:rsid w:val="001A2E71"/>
    <w:pPr>
      <w:widowControl/>
      <w:suppressAutoHyphens w:val="0"/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eastAsia="Times New Roman" w:hAnsi="Arial" w:cs="Arial"/>
      <w:sz w:val="22"/>
      <w:szCs w:val="22"/>
    </w:rPr>
  </w:style>
  <w:style w:type="character" w:customStyle="1" w:styleId="NeotevilenodstavekZnak">
    <w:name w:val="Neoštevilčen odstavek Znak"/>
    <w:link w:val="Neotevilenodstavek"/>
    <w:rsid w:val="001A2E71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1A2E71"/>
    <w:pPr>
      <w:widowControl/>
      <w:numPr>
        <w:numId w:val="1"/>
      </w:numPr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ascii="Arial" w:eastAsia="Times New Roman" w:hAnsi="Arial" w:cs="Arial"/>
      <w:b/>
      <w:sz w:val="22"/>
      <w:szCs w:val="22"/>
    </w:rPr>
  </w:style>
  <w:style w:type="character" w:customStyle="1" w:styleId="OddelekZnak1">
    <w:name w:val="Oddelek Znak1"/>
    <w:link w:val="Oddelek"/>
    <w:rsid w:val="001A2E71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1A2E71"/>
    <w:pPr>
      <w:widowControl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ascii="Arial" w:eastAsia="Times New Roman" w:hAnsi="Arial" w:cs="Arial"/>
      <w:b/>
      <w:bCs/>
      <w:color w:val="000000"/>
      <w:spacing w:val="40"/>
      <w:sz w:val="22"/>
      <w:szCs w:val="22"/>
    </w:rPr>
  </w:style>
  <w:style w:type="character" w:customStyle="1" w:styleId="VrstapredpisaZnak">
    <w:name w:val="Vrsta predpisa Znak"/>
    <w:link w:val="Vrstapredpisa"/>
    <w:rsid w:val="001A2E71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1A2E71"/>
    <w:pPr>
      <w:widowControl/>
      <w:numPr>
        <w:numId w:val="8"/>
      </w:numPr>
      <w:suppressAutoHyphens w:val="0"/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ascii="Arial" w:eastAsia="Times New Roman" w:hAnsi="Arial" w:cs="Arial"/>
      <w:sz w:val="22"/>
      <w:szCs w:val="22"/>
    </w:rPr>
  </w:style>
  <w:style w:type="paragraph" w:styleId="Brezrazmikov">
    <w:name w:val="No Spacing"/>
    <w:uiPriority w:val="1"/>
    <w:qFormat/>
    <w:rsid w:val="001A2E71"/>
    <w:rPr>
      <w:rFonts w:ascii="Calibri" w:eastAsia="Calibri" w:hAnsi="Calibri"/>
      <w:sz w:val="22"/>
      <w:szCs w:val="22"/>
      <w:lang w:eastAsia="en-US"/>
    </w:rPr>
  </w:style>
  <w:style w:type="paragraph" w:styleId="Navadensplet">
    <w:name w:val="Normal (Web)"/>
    <w:basedOn w:val="Navaden"/>
    <w:uiPriority w:val="99"/>
    <w:rsid w:val="001A2E71"/>
    <w:pPr>
      <w:widowControl/>
      <w:suppressAutoHyphens w:val="0"/>
      <w:spacing w:after="210"/>
    </w:pPr>
    <w:rPr>
      <w:rFonts w:eastAsia="Times New Roman"/>
      <w:color w:val="333333"/>
      <w:sz w:val="18"/>
      <w:szCs w:val="18"/>
    </w:rPr>
  </w:style>
  <w:style w:type="paragraph" w:customStyle="1" w:styleId="Znak1">
    <w:name w:val="Znak1"/>
    <w:basedOn w:val="Navaden"/>
    <w:rsid w:val="005A12FF"/>
    <w:pPr>
      <w:widowControl/>
      <w:suppressAutoHyphens w:val="0"/>
      <w:spacing w:after="160" w:line="240" w:lineRule="exact"/>
    </w:pPr>
    <w:rPr>
      <w:rFonts w:ascii="Tahoma" w:eastAsia="Times New Roman" w:hAnsi="Tahoma" w:cs="Tahoma"/>
      <w:sz w:val="20"/>
      <w:lang w:val="en-US" w:eastAsia="en-US"/>
    </w:rPr>
  </w:style>
  <w:style w:type="paragraph" w:styleId="Telobesedila">
    <w:name w:val="Body Text"/>
    <w:basedOn w:val="Navaden"/>
    <w:link w:val="TelobesedilaZnak"/>
    <w:rsid w:val="005A12FF"/>
    <w:pPr>
      <w:widowControl/>
      <w:suppressAutoHyphens w:val="0"/>
      <w:jc w:val="both"/>
    </w:pPr>
    <w:rPr>
      <w:rFonts w:eastAsia="Times New Roman"/>
      <w:szCs w:val="24"/>
      <w:lang w:eastAsia="en-US"/>
    </w:rPr>
  </w:style>
  <w:style w:type="character" w:customStyle="1" w:styleId="TelobesedilaZnak">
    <w:name w:val="Telo besedila Znak"/>
    <w:basedOn w:val="Privzetapisavaodstavka"/>
    <w:link w:val="Telobesedila"/>
    <w:rsid w:val="005A12FF"/>
    <w:rPr>
      <w:sz w:val="24"/>
      <w:szCs w:val="24"/>
      <w:lang w:eastAsia="en-US"/>
    </w:rPr>
  </w:style>
  <w:style w:type="character" w:customStyle="1" w:styleId="GlavaZnak">
    <w:name w:val="Glava Znak"/>
    <w:link w:val="Glava"/>
    <w:rsid w:val="005A12FF"/>
    <w:rPr>
      <w:rFonts w:eastAsia="Lucida Sans Unicode"/>
      <w:sz w:val="24"/>
    </w:rPr>
  </w:style>
  <w:style w:type="character" w:customStyle="1" w:styleId="AlineazaodstavkomZnak">
    <w:name w:val="Alinea za odstavkom Znak"/>
    <w:link w:val="Alineazaodstavkom"/>
    <w:rsid w:val="005A12FF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5A12FF"/>
    <w:pPr>
      <w:widowControl/>
      <w:suppressAutoHyphens w:val="0"/>
      <w:ind w:left="720"/>
      <w:contextualSpacing/>
    </w:pPr>
    <w:rPr>
      <w:rFonts w:eastAsia="Times New Roman"/>
      <w:szCs w:val="24"/>
    </w:rPr>
  </w:style>
  <w:style w:type="paragraph" w:customStyle="1" w:styleId="Alineazatoko">
    <w:name w:val="Alinea za točko"/>
    <w:basedOn w:val="Navaden"/>
    <w:link w:val="AlineazatokoZnak"/>
    <w:qFormat/>
    <w:rsid w:val="005A12FF"/>
    <w:pPr>
      <w:widowControl/>
      <w:suppressAutoHyphens w:val="0"/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ascii="Arial" w:eastAsia="Times New Roman" w:hAnsi="Arial" w:cs="Arial"/>
      <w:sz w:val="22"/>
      <w:szCs w:val="22"/>
    </w:rPr>
  </w:style>
  <w:style w:type="character" w:customStyle="1" w:styleId="AlineazatokoZnak">
    <w:name w:val="Alinea za točko Znak"/>
    <w:link w:val="Alineazatoko"/>
    <w:rsid w:val="005A12FF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5A12FF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5A12FF"/>
    <w:pPr>
      <w:widowControl/>
      <w:numPr>
        <w:numId w:val="11"/>
      </w:numPr>
      <w:suppressAutoHyphens w:val="0"/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rFonts w:ascii="Arial" w:eastAsia="Times New Roman" w:hAnsi="Arial"/>
      <w:sz w:val="20"/>
    </w:rPr>
  </w:style>
  <w:style w:type="paragraph" w:customStyle="1" w:styleId="Odsek">
    <w:name w:val="Odsek"/>
    <w:basedOn w:val="Oddelek"/>
    <w:link w:val="OdsekZnak"/>
    <w:qFormat/>
    <w:rsid w:val="005A12FF"/>
    <w:pPr>
      <w:numPr>
        <w:numId w:val="10"/>
      </w:numPr>
      <w:ind w:left="0" w:firstLine="0"/>
    </w:pPr>
  </w:style>
  <w:style w:type="character" w:customStyle="1" w:styleId="OdsekZnak">
    <w:name w:val="Odsek Znak"/>
    <w:link w:val="Odsek"/>
    <w:rsid w:val="005A12FF"/>
    <w:rPr>
      <w:rFonts w:ascii="Arial" w:hAnsi="Arial" w:cs="Arial"/>
      <w:b/>
      <w:sz w:val="22"/>
      <w:szCs w:val="22"/>
    </w:rPr>
  </w:style>
  <w:style w:type="character" w:styleId="Poudarek">
    <w:name w:val="Emphasis"/>
    <w:uiPriority w:val="20"/>
    <w:qFormat/>
    <w:rsid w:val="005A12FF"/>
    <w:rPr>
      <w:i/>
      <w:iCs/>
    </w:rPr>
  </w:style>
  <w:style w:type="character" w:customStyle="1" w:styleId="BesedilooblakaZnak">
    <w:name w:val="Besedilo oblačka Znak"/>
    <w:link w:val="Besedilooblaka"/>
    <w:rsid w:val="005A12FF"/>
    <w:rPr>
      <w:rFonts w:ascii="Tahoma" w:eastAsia="Lucida Sans Unicode" w:hAnsi="Tahoma" w:cs="Tahoma"/>
      <w:sz w:val="16"/>
      <w:szCs w:val="16"/>
    </w:rPr>
  </w:style>
  <w:style w:type="paragraph" w:customStyle="1" w:styleId="Default">
    <w:name w:val="Default"/>
    <w:rsid w:val="005A12F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basedOn w:val="Privzetapisavaodstavka"/>
    <w:rsid w:val="005A12FF"/>
  </w:style>
  <w:style w:type="character" w:customStyle="1" w:styleId="Naslov1Znak">
    <w:name w:val="Naslov 1 Znak"/>
    <w:aliases w:val="NASLOV Znak"/>
    <w:basedOn w:val="Privzetapisavaodstavka"/>
    <w:link w:val="Naslov1"/>
    <w:rsid w:val="005A12FF"/>
    <w:rPr>
      <w:rFonts w:ascii="Arial" w:eastAsia="Lucida Sans Unicode" w:hAnsi="Arial"/>
      <w:b/>
      <w:kern w:val="32"/>
      <w:sz w:val="28"/>
      <w:szCs w:val="32"/>
    </w:rPr>
  </w:style>
  <w:style w:type="character" w:customStyle="1" w:styleId="NogaZnak">
    <w:name w:val="Noga Znak"/>
    <w:basedOn w:val="Privzetapisavaodstavka"/>
    <w:link w:val="Noga"/>
    <w:uiPriority w:val="99"/>
    <w:rsid w:val="005A12FF"/>
    <w:rPr>
      <w:rFonts w:eastAsia="Lucida Sans Unicod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2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ojcaNag\Application%20Data\Microsoft\Predloge\sekt_za_vod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778B9-3127-482A-ADAC-6ED6913CE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sekt_za_vode</Template>
  <TotalTime>3</TotalTime>
  <Pages>3</Pages>
  <Words>360</Words>
  <Characters>2057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2413</CharactersWithSpaces>
  <SharedDoc>false</SharedDoc>
  <HLinks>
    <vt:vector size="30" baseType="variant">
      <vt:variant>
        <vt:i4>983079</vt:i4>
      </vt:variant>
      <vt:variant>
        <vt:i4>12</vt:i4>
      </vt:variant>
      <vt:variant>
        <vt:i4>0</vt:i4>
      </vt:variant>
      <vt:variant>
        <vt:i4>5</vt:i4>
      </vt:variant>
      <vt:variant>
        <vt:lpwstr>mailto:info@sel.si</vt:lpwstr>
      </vt:variant>
      <vt:variant>
        <vt:lpwstr/>
      </vt:variant>
      <vt:variant>
        <vt:i4>1769593</vt:i4>
      </vt:variant>
      <vt:variant>
        <vt:i4>9</vt:i4>
      </vt:variant>
      <vt:variant>
        <vt:i4>0</vt:i4>
      </vt:variant>
      <vt:variant>
        <vt:i4>5</vt:i4>
      </vt:variant>
      <vt:variant>
        <vt:lpwstr>mailto:ales.puhar@sencur.si</vt:lpwstr>
      </vt:variant>
      <vt:variant>
        <vt:lpwstr/>
      </vt:variant>
      <vt:variant>
        <vt:i4>3473429</vt:i4>
      </vt:variant>
      <vt:variant>
        <vt:i4>6</vt:i4>
      </vt:variant>
      <vt:variant>
        <vt:i4>0</vt:i4>
      </vt:variant>
      <vt:variant>
        <vt:i4>5</vt:i4>
      </vt:variant>
      <vt:variant>
        <vt:lpwstr>mailto:gp.arso-kr@gov.si</vt:lpwstr>
      </vt:variant>
      <vt:variant>
        <vt:lpwstr/>
      </vt:variant>
      <vt:variant>
        <vt:i4>5505065</vt:i4>
      </vt:variant>
      <vt:variant>
        <vt:i4>3</vt:i4>
      </vt:variant>
      <vt:variant>
        <vt:i4>0</vt:i4>
      </vt:variant>
      <vt:variant>
        <vt:i4>5</vt:i4>
      </vt:variant>
      <vt:variant>
        <vt:lpwstr>mailto:gp.arso@gov.si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MOP</dc:creator>
  <cp:lastModifiedBy> RFele</cp:lastModifiedBy>
  <cp:revision>4</cp:revision>
  <cp:lastPrinted>2015-12-21T07:52:00Z</cp:lastPrinted>
  <dcterms:created xsi:type="dcterms:W3CDTF">2017-12-12T06:30:00Z</dcterms:created>
  <dcterms:modified xsi:type="dcterms:W3CDTF">2017-12-12T08:20:00Z</dcterms:modified>
</cp:coreProperties>
</file>