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7549470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A50266" w:rsidP="00D521EF">
      <w:pPr>
        <w:pStyle w:val="Predoblikovano"/>
        <w:numPr>
          <w:ilvl w:val="0"/>
          <w:numId w:val="40"/>
        </w:numPr>
        <w:tabs>
          <w:tab w:val="clear" w:pos="9590"/>
        </w:tabs>
        <w:ind w:hanging="720"/>
        <w:jc w:val="both"/>
        <w:rPr>
          <w:rFonts w:ascii="Arial" w:hAnsi="Arial" w:cs="Arial"/>
        </w:rPr>
      </w:pPr>
      <w:r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7549471" r:id="rId12"/>
        </w:object>
      </w:r>
      <w:r w:rsidRPr="00061876">
        <w:rPr>
          <w:rFonts w:ascii="Arial" w:hAnsi="Arial" w:cs="Arial"/>
        </w:rPr>
        <w:t>: izkoristek toplotne energije, izražen v %,</w:t>
      </w:r>
    </w:p>
    <w:p w:rsidR="00A50266" w:rsidRPr="00061876" w:rsidRDefault="00A50266" w:rsidP="00D521EF">
      <w:pPr>
        <w:pStyle w:val="Predoblikovano"/>
        <w:numPr>
          <w:ilvl w:val="0"/>
          <w:numId w:val="40"/>
        </w:numPr>
        <w:tabs>
          <w:tab w:val="clear" w:pos="9590"/>
        </w:tabs>
        <w:ind w:hanging="720"/>
        <w:jc w:val="both"/>
        <w:rPr>
          <w:rFonts w:ascii="Arial" w:hAnsi="Arial" w:cs="Arial"/>
        </w:rPr>
      </w:pPr>
      <w:r w:rsidRPr="00061876">
        <w:rPr>
          <w:rFonts w:ascii="Arial" w:hAnsi="Arial" w:cs="Arial"/>
        </w:rPr>
        <w:t>T</w:t>
      </w:r>
      <w:r w:rsidRPr="00061876">
        <w:rPr>
          <w:rFonts w:ascii="Arial" w:hAnsi="Arial" w:cs="Arial"/>
          <w:vertAlign w:val="subscript"/>
        </w:rPr>
        <w:t>vodni vir</w:t>
      </w:r>
      <w:r w:rsidRPr="00061876">
        <w:rPr>
          <w:rFonts w:ascii="Arial" w:hAnsi="Arial" w:cs="Arial"/>
        </w:rPr>
        <w:t>: letna povprečna temperatura vode v °C,</w:t>
      </w:r>
    </w:p>
    <w:p w:rsidR="00A50266" w:rsidRPr="0044568F" w:rsidRDefault="00A50266" w:rsidP="00D521EF">
      <w:pPr>
        <w:pStyle w:val="Odstavekseznama"/>
        <w:numPr>
          <w:ilvl w:val="0"/>
          <w:numId w:val="40"/>
        </w:numPr>
        <w:tabs>
          <w:tab w:val="left" w:pos="1008"/>
          <w:tab w:val="center" w:pos="6804"/>
        </w:tabs>
        <w:ind w:hanging="720"/>
        <w:jc w:val="both"/>
        <w:rPr>
          <w:rFonts w:cs="Arial"/>
          <w:szCs w:val="20"/>
        </w:rPr>
      </w:pPr>
      <w:r w:rsidRPr="0044568F">
        <w:rPr>
          <w:rFonts w:cs="Arial"/>
          <w:szCs w:val="20"/>
        </w:rPr>
        <w:t>T</w:t>
      </w:r>
      <w:r w:rsidRPr="0044568F">
        <w:rPr>
          <w:rFonts w:cs="Arial"/>
          <w:szCs w:val="20"/>
          <w:vertAlign w:val="subscript"/>
        </w:rPr>
        <w:t>odpadna voda</w:t>
      </w:r>
      <w:r w:rsidRPr="0044568F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790DC9" w:rsidRDefault="00A50266" w:rsidP="00F237A2">
      <w:pPr>
        <w:pStyle w:val="Odstavekseznama"/>
        <w:numPr>
          <w:ilvl w:val="0"/>
          <w:numId w:val="39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790DC9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F237A2">
      <w:pPr>
        <w:pStyle w:val="Odstavekseznama"/>
        <w:numPr>
          <w:ilvl w:val="0"/>
          <w:numId w:val="25"/>
        </w:numPr>
        <w:tabs>
          <w:tab w:val="clear" w:pos="360"/>
          <w:tab w:val="num" w:pos="709"/>
        </w:tabs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F237A2">
      <w:pPr>
        <w:pStyle w:val="Odstavekseznama"/>
        <w:numPr>
          <w:ilvl w:val="0"/>
          <w:numId w:val="25"/>
        </w:numPr>
        <w:tabs>
          <w:tab w:val="clear" w:pos="360"/>
          <w:tab w:val="num" w:pos="709"/>
        </w:tabs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790DC9" w:rsidRDefault="00A50266" w:rsidP="00F237A2">
      <w:pPr>
        <w:pStyle w:val="Odstavekseznama"/>
        <w:numPr>
          <w:ilvl w:val="0"/>
          <w:numId w:val="39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790DC9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2A41BD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790DC9" w:rsidRDefault="00A50266" w:rsidP="00F237A2">
      <w:pPr>
        <w:pStyle w:val="Odstavekseznama"/>
        <w:numPr>
          <w:ilvl w:val="0"/>
          <w:numId w:val="39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790DC9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F237A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03203A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F237A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F237A2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F237A2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F237A2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F237A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F237A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F237A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F237A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F237A2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F237A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F237A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F237A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F237A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F237A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bookmarkStart w:id="2" w:name="_GoBack"/>
      <w:r w:rsidRPr="00061876">
        <w:rPr>
          <w:rFonts w:cs="Arial"/>
          <w:szCs w:val="20"/>
        </w:rPr>
        <w:t xml:space="preserve">Z analizo fizikalno-kemijskih značilnosti podzemne vode iz vseh vrtin za odvzem vode je treba ugotavljati kemijsko sestavo </w:t>
      </w:r>
      <w:bookmarkEnd w:id="2"/>
      <w:r w:rsidRPr="00061876">
        <w:rPr>
          <w:rFonts w:cs="Arial"/>
          <w:szCs w:val="20"/>
        </w:rPr>
        <w:t>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F237A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F237A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F237A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F237A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F237A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F237A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F237A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F237A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F237A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F237A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F237A2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F237A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F237A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F237A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F237A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F237A2" w:rsidRDefault="00F237A2" w:rsidP="00A50266">
      <w:pPr>
        <w:spacing w:line="240" w:lineRule="auto"/>
        <w:jc w:val="both"/>
        <w:rPr>
          <w:rFonts w:cs="Arial"/>
          <w:szCs w:val="20"/>
        </w:rPr>
      </w:pPr>
    </w:p>
    <w:p w:rsidR="00F237A2" w:rsidRDefault="00F237A2" w:rsidP="00A50266">
      <w:pPr>
        <w:spacing w:line="240" w:lineRule="auto"/>
        <w:jc w:val="both"/>
        <w:rPr>
          <w:rFonts w:cs="Arial"/>
          <w:szCs w:val="20"/>
        </w:rPr>
      </w:pPr>
    </w:p>
    <w:p w:rsidR="00F237A2" w:rsidRDefault="00F237A2" w:rsidP="00A50266">
      <w:pPr>
        <w:spacing w:line="240" w:lineRule="auto"/>
        <w:jc w:val="both"/>
        <w:rPr>
          <w:rFonts w:cs="Arial"/>
          <w:szCs w:val="20"/>
        </w:rPr>
      </w:pPr>
    </w:p>
    <w:p w:rsidR="00F237A2" w:rsidRDefault="00F237A2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sectPr w:rsidR="00A50266" w:rsidRPr="00061876" w:rsidSect="00DA7440">
      <w:head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332" w:rsidRDefault="00A15332">
      <w:r>
        <w:separator/>
      </w:r>
    </w:p>
  </w:endnote>
  <w:endnote w:type="continuationSeparator" w:id="0">
    <w:p w:rsidR="00A15332" w:rsidRDefault="00A1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FACC2C8F-F069-4968-885B-8D5B0891405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AD31AE59-47F3-4D18-95C1-367E7EAC960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90883D3-C4CA-4981-ADBF-4103E029ABD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2B90E3C-3E9F-42B3-B4E4-68044305B9DC}"/>
    <w:embedBold r:id="rId5" w:fontKey="{672FC5F2-4445-4DB7-95B1-DFB9605DEC48}"/>
    <w:embedItalic r:id="rId6" w:fontKey="{79B62ED5-0083-41CE-9D62-291B2F9CCA3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B35ACC4D-C095-489E-A849-9B6C20F7176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38E65575-623D-4D2F-A939-FA7329A39D06}"/>
    <w:embedBold r:id="rId9" w:fontKey="{738981DD-AD9E-46D2-9324-2A573577E3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332" w:rsidRDefault="00A15332">
      <w:r>
        <w:separator/>
      </w:r>
    </w:p>
  </w:footnote>
  <w:footnote w:type="continuationSeparator" w:id="0">
    <w:p w:rsidR="00A15332" w:rsidRDefault="00A153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CF" w:rsidRPr="00110CBD" w:rsidRDefault="008F54C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F54CF" w:rsidRPr="008F3500" w:rsidTr="00AE2DF1">
      <w:trPr>
        <w:cantSplit/>
        <w:trHeight w:hRule="exact" w:val="847"/>
      </w:trPr>
      <w:tc>
        <w:tcPr>
          <w:tcW w:w="649" w:type="dxa"/>
        </w:tcPr>
        <w:p w:rsidR="008F54CF" w:rsidRDefault="008F54CF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  <w:p w:rsidR="008F54CF" w:rsidRPr="006D42D9" w:rsidRDefault="008F54CF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F54CF" w:rsidRPr="00B95595" w:rsidRDefault="008F54CF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7D28949" wp14:editId="32E961A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8F54CF" w:rsidRPr="00B95595" w:rsidRDefault="008F54CF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8F54CF" w:rsidRDefault="008F54CF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8F54CF" w:rsidRDefault="008F54CF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F54CF" w:rsidRDefault="008F54CF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F54CF" w:rsidRDefault="008F54CF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8F54CF" w:rsidRPr="008F3500" w:rsidRDefault="008F54CF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35F74"/>
    <w:multiLevelType w:val="hybridMultilevel"/>
    <w:tmpl w:val="82BCD64E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54281"/>
    <w:multiLevelType w:val="hybridMultilevel"/>
    <w:tmpl w:val="B7EECA90"/>
    <w:lvl w:ilvl="0" w:tplc="E94800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8"/>
  </w:num>
  <w:num w:numId="4">
    <w:abstractNumId w:val="31"/>
  </w:num>
  <w:num w:numId="5">
    <w:abstractNumId w:val="40"/>
  </w:num>
  <w:num w:numId="6">
    <w:abstractNumId w:val="25"/>
  </w:num>
  <w:num w:numId="7">
    <w:abstractNumId w:val="34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27"/>
  </w:num>
  <w:num w:numId="13">
    <w:abstractNumId w:val="3"/>
  </w:num>
  <w:num w:numId="14">
    <w:abstractNumId w:val="20"/>
  </w:num>
  <w:num w:numId="15">
    <w:abstractNumId w:val="7"/>
  </w:num>
  <w:num w:numId="16">
    <w:abstractNumId w:val="26"/>
  </w:num>
  <w:num w:numId="17">
    <w:abstractNumId w:val="32"/>
  </w:num>
  <w:num w:numId="18">
    <w:abstractNumId w:val="5"/>
  </w:num>
  <w:num w:numId="19">
    <w:abstractNumId w:val="11"/>
  </w:num>
  <w:num w:numId="20">
    <w:abstractNumId w:val="16"/>
  </w:num>
  <w:num w:numId="21">
    <w:abstractNumId w:val="39"/>
  </w:num>
  <w:num w:numId="22">
    <w:abstractNumId w:val="22"/>
  </w:num>
  <w:num w:numId="23">
    <w:abstractNumId w:val="28"/>
  </w:num>
  <w:num w:numId="24">
    <w:abstractNumId w:val="38"/>
  </w:num>
  <w:num w:numId="25">
    <w:abstractNumId w:val="12"/>
  </w:num>
  <w:num w:numId="26">
    <w:abstractNumId w:val="36"/>
  </w:num>
  <w:num w:numId="27">
    <w:abstractNumId w:val="17"/>
  </w:num>
  <w:num w:numId="28">
    <w:abstractNumId w:val="33"/>
  </w:num>
  <w:num w:numId="29">
    <w:abstractNumId w:val="37"/>
  </w:num>
  <w:num w:numId="30">
    <w:abstractNumId w:val="18"/>
  </w:num>
  <w:num w:numId="31">
    <w:abstractNumId w:val="35"/>
  </w:num>
  <w:num w:numId="32">
    <w:abstractNumId w:val="15"/>
  </w:num>
  <w:num w:numId="33">
    <w:abstractNumId w:val="19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3"/>
  </w:num>
  <w:num w:numId="38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3203A"/>
    <w:rsid w:val="00046B78"/>
    <w:rsid w:val="00051C9F"/>
    <w:rsid w:val="00057C1D"/>
    <w:rsid w:val="00081371"/>
    <w:rsid w:val="00093DA9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1BD"/>
    <w:rsid w:val="002A43B0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3F5FAA"/>
    <w:rsid w:val="004048B2"/>
    <w:rsid w:val="00410ECB"/>
    <w:rsid w:val="004235A1"/>
    <w:rsid w:val="004259DA"/>
    <w:rsid w:val="00426637"/>
    <w:rsid w:val="00442DE2"/>
    <w:rsid w:val="0044568F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469AF"/>
    <w:rsid w:val="00651967"/>
    <w:rsid w:val="0065790F"/>
    <w:rsid w:val="0066486E"/>
    <w:rsid w:val="00674DB3"/>
    <w:rsid w:val="00677197"/>
    <w:rsid w:val="00677B2A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0DC9"/>
    <w:rsid w:val="00796B88"/>
    <w:rsid w:val="007A4A6D"/>
    <w:rsid w:val="007B42B4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8F54CF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B8F"/>
    <w:rsid w:val="009C3C65"/>
    <w:rsid w:val="009D037A"/>
    <w:rsid w:val="00A125C5"/>
    <w:rsid w:val="00A15332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B349F"/>
    <w:rsid w:val="00AC0CA0"/>
    <w:rsid w:val="00AC2186"/>
    <w:rsid w:val="00AC2465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82922"/>
    <w:rsid w:val="00C85114"/>
    <w:rsid w:val="00C92898"/>
    <w:rsid w:val="00C94490"/>
    <w:rsid w:val="00C945C8"/>
    <w:rsid w:val="00CA3CE6"/>
    <w:rsid w:val="00CA580E"/>
    <w:rsid w:val="00CC73CE"/>
    <w:rsid w:val="00CE7514"/>
    <w:rsid w:val="00CF2A4C"/>
    <w:rsid w:val="00D0464C"/>
    <w:rsid w:val="00D248DE"/>
    <w:rsid w:val="00D35ABC"/>
    <w:rsid w:val="00D521EF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DF6E59"/>
    <w:rsid w:val="00E0357D"/>
    <w:rsid w:val="00E16967"/>
    <w:rsid w:val="00E20E0E"/>
    <w:rsid w:val="00E24EC2"/>
    <w:rsid w:val="00E27529"/>
    <w:rsid w:val="00E45B17"/>
    <w:rsid w:val="00E56511"/>
    <w:rsid w:val="00E829A6"/>
    <w:rsid w:val="00E96041"/>
    <w:rsid w:val="00EA7E38"/>
    <w:rsid w:val="00EE5982"/>
    <w:rsid w:val="00F23209"/>
    <w:rsid w:val="00F237A2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semiHidden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semiHidden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8F034-765C-45A8-A2A3-4A7B5572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7</TotalTime>
  <Pages>1</Pages>
  <Words>1382</Words>
  <Characters>7883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8</cp:revision>
  <cp:lastPrinted>2015-08-17T08:06:00Z</cp:lastPrinted>
  <dcterms:created xsi:type="dcterms:W3CDTF">2015-10-28T10:11:00Z</dcterms:created>
  <dcterms:modified xsi:type="dcterms:W3CDTF">2015-10-28T13:58:00Z</dcterms:modified>
</cp:coreProperties>
</file>