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802" w:rsidRPr="00623E94" w:rsidRDefault="006E6802" w:rsidP="00623E94">
      <w:pPr>
        <w:pStyle w:val="datumtevilka"/>
        <w:spacing w:line="260" w:lineRule="exact"/>
        <w:rPr>
          <w:rFonts w:cs="Arial"/>
        </w:rPr>
      </w:pPr>
      <w:bookmarkStart w:id="0" w:name="_GoBack"/>
    </w:p>
    <w:p w:rsidR="002D4145" w:rsidRPr="00623E94" w:rsidRDefault="00B93F0A" w:rsidP="00623E94">
      <w:pPr>
        <w:tabs>
          <w:tab w:val="left" w:pos="6154"/>
        </w:tabs>
        <w:spacing w:line="260" w:lineRule="exact"/>
        <w:rPr>
          <w:rFonts w:cs="Arial"/>
          <w:szCs w:val="20"/>
        </w:rPr>
      </w:pPr>
      <w:r w:rsidRPr="00623E94">
        <w:rPr>
          <w:rFonts w:cs="Arial"/>
          <w:szCs w:val="20"/>
        </w:rPr>
        <w:t>Priloga</w:t>
      </w:r>
    </w:p>
    <w:p w:rsidR="002D4145" w:rsidRPr="00623E94" w:rsidRDefault="002D4145" w:rsidP="00623E94">
      <w:pPr>
        <w:tabs>
          <w:tab w:val="left" w:pos="6154"/>
        </w:tabs>
        <w:spacing w:line="260" w:lineRule="exact"/>
        <w:rPr>
          <w:rFonts w:cs="Arial"/>
          <w:szCs w:val="20"/>
        </w:rPr>
      </w:pPr>
    </w:p>
    <w:p w:rsidR="002D4145" w:rsidRPr="00623E94" w:rsidRDefault="00B93F0A" w:rsidP="00623E94">
      <w:pPr>
        <w:tabs>
          <w:tab w:val="left" w:pos="6154"/>
        </w:tabs>
        <w:spacing w:line="260" w:lineRule="exact"/>
        <w:rPr>
          <w:rFonts w:cs="Arial"/>
          <w:szCs w:val="20"/>
        </w:rPr>
      </w:pPr>
      <w:r w:rsidRPr="00623E94">
        <w:rPr>
          <w:rFonts w:cs="Arial"/>
          <w:szCs w:val="20"/>
        </w:rPr>
        <w:t>»Priloga</w:t>
      </w:r>
      <w:r w:rsidR="002D4145" w:rsidRPr="00623E94">
        <w:rPr>
          <w:rFonts w:cs="Arial"/>
          <w:szCs w:val="20"/>
        </w:rPr>
        <w:t xml:space="preserve"> 4</w:t>
      </w:r>
    </w:p>
    <w:p w:rsidR="007D56AC" w:rsidRPr="00623E94" w:rsidRDefault="007D56AC" w:rsidP="00623E94">
      <w:pPr>
        <w:tabs>
          <w:tab w:val="left" w:pos="6154"/>
        </w:tabs>
        <w:spacing w:line="260" w:lineRule="exact"/>
        <w:rPr>
          <w:rFonts w:cs="Arial"/>
          <w:szCs w:val="20"/>
        </w:rPr>
      </w:pPr>
    </w:p>
    <w:p w:rsidR="00C15734" w:rsidRPr="00623E94" w:rsidRDefault="002D4145" w:rsidP="00623E94">
      <w:pPr>
        <w:tabs>
          <w:tab w:val="left" w:pos="6154"/>
        </w:tabs>
        <w:spacing w:line="260" w:lineRule="exact"/>
        <w:jc w:val="center"/>
        <w:rPr>
          <w:rFonts w:cs="Arial"/>
          <w:b/>
          <w:szCs w:val="20"/>
        </w:rPr>
      </w:pPr>
      <w:r w:rsidRPr="00623E94">
        <w:rPr>
          <w:rFonts w:cs="Arial"/>
          <w:b/>
          <w:szCs w:val="20"/>
        </w:rPr>
        <w:t xml:space="preserve">Izjava upravičenca glede enotnega podjetja in namenske porabe sredstev za dodelitev pomoči de </w:t>
      </w:r>
      <w:proofErr w:type="spellStart"/>
      <w:r w:rsidRPr="00623E94">
        <w:rPr>
          <w:rFonts w:cs="Arial"/>
          <w:b/>
          <w:szCs w:val="20"/>
        </w:rPr>
        <w:t>minimis</w:t>
      </w:r>
      <w:proofErr w:type="spellEnd"/>
      <w:r w:rsidRPr="00623E94">
        <w:rPr>
          <w:rFonts w:cs="Arial"/>
          <w:b/>
          <w:szCs w:val="20"/>
        </w:rPr>
        <w:t xml:space="preserve"> v okvir</w:t>
      </w:r>
      <w:r w:rsidR="00C15734" w:rsidRPr="00623E94">
        <w:rPr>
          <w:rFonts w:cs="Arial"/>
          <w:b/>
          <w:szCs w:val="20"/>
        </w:rPr>
        <w:t>u sheme pomoči</w:t>
      </w:r>
    </w:p>
    <w:p w:rsidR="002D4145" w:rsidRPr="00623E94" w:rsidRDefault="00E25796" w:rsidP="00623E94">
      <w:pPr>
        <w:tabs>
          <w:tab w:val="left" w:pos="6154"/>
        </w:tabs>
        <w:spacing w:line="260" w:lineRule="exact"/>
        <w:jc w:val="center"/>
        <w:rPr>
          <w:rFonts w:cs="Arial"/>
          <w:b/>
          <w:szCs w:val="20"/>
        </w:rPr>
      </w:pPr>
      <w:r w:rsidRPr="00623E94">
        <w:rPr>
          <w:rFonts w:cs="Arial"/>
          <w:b/>
          <w:szCs w:val="20"/>
        </w:rPr>
        <w:t xml:space="preserve">za </w:t>
      </w:r>
      <w:r w:rsidR="002D4145" w:rsidRPr="00623E94">
        <w:rPr>
          <w:rFonts w:cs="Arial"/>
          <w:b/>
          <w:szCs w:val="20"/>
        </w:rPr>
        <w:t xml:space="preserve">razvoz </w:t>
      </w:r>
      <w:r w:rsidRPr="00623E94">
        <w:rPr>
          <w:rFonts w:cs="Arial"/>
          <w:b/>
          <w:szCs w:val="20"/>
        </w:rPr>
        <w:t>gnojnice in gnojevke in pripravo gnojilnega načrta</w:t>
      </w:r>
    </w:p>
    <w:p w:rsidR="00C15734" w:rsidRPr="00623E94" w:rsidRDefault="00C15734" w:rsidP="00623E94">
      <w:pPr>
        <w:tabs>
          <w:tab w:val="left" w:pos="6154"/>
        </w:tabs>
        <w:spacing w:line="260" w:lineRule="exact"/>
        <w:jc w:val="center"/>
        <w:rPr>
          <w:rFonts w:cs="Arial"/>
          <w:b/>
          <w:szCs w:val="20"/>
        </w:rPr>
      </w:pPr>
    </w:p>
    <w:p w:rsidR="007D56AC" w:rsidRPr="00623E94" w:rsidRDefault="007D56AC" w:rsidP="00623E94">
      <w:pPr>
        <w:tabs>
          <w:tab w:val="left" w:pos="6154"/>
        </w:tabs>
        <w:spacing w:line="260" w:lineRule="exact"/>
        <w:rPr>
          <w:rFonts w:cs="Arial"/>
          <w:b/>
          <w:szCs w:val="20"/>
        </w:rPr>
      </w:pPr>
    </w:p>
    <w:p w:rsidR="002D4145" w:rsidRPr="00623E94" w:rsidRDefault="002D4145" w:rsidP="00623E94">
      <w:pPr>
        <w:tabs>
          <w:tab w:val="left" w:pos="6154"/>
        </w:tabs>
        <w:spacing w:line="260" w:lineRule="exact"/>
        <w:rPr>
          <w:rFonts w:cs="Arial"/>
          <w:szCs w:val="20"/>
        </w:rPr>
      </w:pPr>
      <w:r w:rsidRPr="00623E94">
        <w:rPr>
          <w:rFonts w:cs="Arial"/>
          <w:szCs w:val="20"/>
        </w:rPr>
        <w:t>Podpisani ______________________________________________________ izjavljam,</w:t>
      </w:r>
    </w:p>
    <w:p w:rsidR="002D4145" w:rsidRPr="00623E94" w:rsidRDefault="002D4145" w:rsidP="00623E94">
      <w:pPr>
        <w:tabs>
          <w:tab w:val="left" w:pos="6154"/>
        </w:tabs>
        <w:spacing w:line="260" w:lineRule="exact"/>
        <w:rPr>
          <w:rFonts w:cs="Arial"/>
          <w:szCs w:val="20"/>
        </w:rPr>
      </w:pPr>
      <w:r w:rsidRPr="00623E94">
        <w:rPr>
          <w:rFonts w:cs="Arial"/>
          <w:szCs w:val="20"/>
        </w:rPr>
        <w:t xml:space="preserve">              (</w:t>
      </w:r>
      <w:r w:rsidRPr="00623E94">
        <w:rPr>
          <w:rFonts w:cs="Arial"/>
          <w:i/>
          <w:szCs w:val="20"/>
        </w:rPr>
        <w:t>ime in priimek upravičenca oziroma pooblaščene osebe za zastopanje</w:t>
      </w:r>
      <w:r w:rsidRPr="00623E94">
        <w:rPr>
          <w:rFonts w:cs="Arial"/>
          <w:szCs w:val="20"/>
        </w:rPr>
        <w:t>)</w:t>
      </w:r>
    </w:p>
    <w:p w:rsidR="002D4145" w:rsidRPr="00623E94" w:rsidRDefault="002D4145" w:rsidP="00623E94">
      <w:pPr>
        <w:tabs>
          <w:tab w:val="left" w:pos="6154"/>
        </w:tabs>
        <w:spacing w:line="260" w:lineRule="exact"/>
        <w:rPr>
          <w:rFonts w:cs="Arial"/>
          <w:szCs w:val="20"/>
        </w:rPr>
      </w:pPr>
    </w:p>
    <w:p w:rsidR="002D4145" w:rsidRPr="00623E94" w:rsidRDefault="002D4145" w:rsidP="00623E94">
      <w:pPr>
        <w:tabs>
          <w:tab w:val="left" w:pos="6154"/>
        </w:tabs>
        <w:spacing w:line="260" w:lineRule="exact"/>
        <w:rPr>
          <w:rFonts w:cs="Arial"/>
          <w:szCs w:val="20"/>
        </w:rPr>
      </w:pPr>
      <w:r w:rsidRPr="00623E94">
        <w:rPr>
          <w:rFonts w:cs="Arial"/>
          <w:szCs w:val="20"/>
        </w:rPr>
        <w:t>da ___________________________________________________________________</w:t>
      </w:r>
    </w:p>
    <w:p w:rsidR="002D4145" w:rsidRPr="00623E94" w:rsidRDefault="002D4145" w:rsidP="00623E94">
      <w:pPr>
        <w:tabs>
          <w:tab w:val="left" w:pos="6154"/>
        </w:tabs>
        <w:spacing w:line="260" w:lineRule="exact"/>
        <w:rPr>
          <w:rFonts w:cs="Arial"/>
          <w:szCs w:val="20"/>
        </w:rPr>
      </w:pPr>
      <w:r w:rsidRPr="00623E94">
        <w:rPr>
          <w:rFonts w:cs="Arial"/>
          <w:szCs w:val="20"/>
        </w:rPr>
        <w:t xml:space="preserve">                            </w:t>
      </w:r>
      <w:r w:rsidRPr="00623E94">
        <w:rPr>
          <w:rFonts w:cs="Arial"/>
          <w:i/>
          <w:szCs w:val="20"/>
        </w:rPr>
        <w:t>(ime in priimek ter naslov ali firma in sedež upravičenca</w:t>
      </w:r>
      <w:r w:rsidRPr="00623E94">
        <w:rPr>
          <w:rFonts w:cs="Arial"/>
          <w:szCs w:val="20"/>
        </w:rPr>
        <w:t>)</w:t>
      </w:r>
    </w:p>
    <w:p w:rsidR="007D56AC" w:rsidRPr="00623E94" w:rsidRDefault="007D56AC" w:rsidP="00623E94">
      <w:pPr>
        <w:tabs>
          <w:tab w:val="left" w:pos="6154"/>
        </w:tabs>
        <w:spacing w:line="260" w:lineRule="exact"/>
        <w:rPr>
          <w:rFonts w:cs="Arial"/>
          <w:szCs w:val="20"/>
        </w:rPr>
      </w:pPr>
    </w:p>
    <w:p w:rsidR="004C5873" w:rsidRPr="00623E94" w:rsidRDefault="004C5873" w:rsidP="00623E94">
      <w:pPr>
        <w:tabs>
          <w:tab w:val="left" w:pos="6154"/>
        </w:tabs>
        <w:spacing w:line="260" w:lineRule="exact"/>
        <w:rPr>
          <w:rFonts w:cs="Arial"/>
          <w:szCs w:val="20"/>
        </w:rPr>
      </w:pPr>
    </w:p>
    <w:tbl>
      <w:tblPr>
        <w:tblW w:w="4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7"/>
        <w:gridCol w:w="295"/>
        <w:gridCol w:w="296"/>
        <w:gridCol w:w="296"/>
        <w:gridCol w:w="296"/>
        <w:gridCol w:w="296"/>
        <w:gridCol w:w="296"/>
        <w:gridCol w:w="296"/>
        <w:gridCol w:w="296"/>
        <w:gridCol w:w="296"/>
        <w:gridCol w:w="568"/>
      </w:tblGrid>
      <w:tr w:rsidR="007D56AC" w:rsidRPr="00623E94" w:rsidTr="007D56AC">
        <w:tc>
          <w:tcPr>
            <w:tcW w:w="1217" w:type="dxa"/>
            <w:shd w:val="clear" w:color="auto" w:fill="auto"/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  <w:r w:rsidRPr="00623E94">
              <w:rPr>
                <w:rFonts w:cs="Arial"/>
                <w:szCs w:val="20"/>
              </w:rPr>
              <w:t xml:space="preserve">KMG-MID:    </w:t>
            </w:r>
          </w:p>
        </w:tc>
        <w:tc>
          <w:tcPr>
            <w:tcW w:w="295" w:type="dxa"/>
            <w:shd w:val="clear" w:color="auto" w:fill="auto"/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296" w:type="dxa"/>
            <w:shd w:val="clear" w:color="auto" w:fill="auto"/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296" w:type="dxa"/>
            <w:shd w:val="clear" w:color="auto" w:fill="auto"/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296" w:type="dxa"/>
            <w:shd w:val="clear" w:color="auto" w:fill="auto"/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296" w:type="dxa"/>
            <w:shd w:val="clear" w:color="auto" w:fill="auto"/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296" w:type="dxa"/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296" w:type="dxa"/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296" w:type="dxa"/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296" w:type="dxa"/>
            <w:tcBorders>
              <w:right w:val="single" w:sz="4" w:space="0" w:color="auto"/>
            </w:tcBorders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</w:tr>
    </w:tbl>
    <w:p w:rsidR="007D56AC" w:rsidRPr="00623E94" w:rsidRDefault="007D56AC" w:rsidP="00623E94">
      <w:pPr>
        <w:tabs>
          <w:tab w:val="left" w:pos="6154"/>
        </w:tabs>
        <w:spacing w:line="260" w:lineRule="exact"/>
        <w:rPr>
          <w:rFonts w:cs="Arial"/>
          <w:szCs w:val="20"/>
        </w:rPr>
      </w:pPr>
    </w:p>
    <w:tbl>
      <w:tblPr>
        <w:tblW w:w="4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7D56AC" w:rsidRPr="00623E94" w:rsidTr="007D56AC">
        <w:tc>
          <w:tcPr>
            <w:tcW w:w="1809" w:type="dxa"/>
            <w:tcBorders>
              <w:left w:val="single" w:sz="4" w:space="0" w:color="auto"/>
            </w:tcBorders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  <w:r w:rsidRPr="00623E94">
              <w:rPr>
                <w:rFonts w:cs="Arial"/>
                <w:szCs w:val="20"/>
              </w:rPr>
              <w:t>Matična številka:</w:t>
            </w:r>
          </w:p>
        </w:tc>
        <w:tc>
          <w:tcPr>
            <w:tcW w:w="284" w:type="dxa"/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283" w:type="dxa"/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284" w:type="dxa"/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283" w:type="dxa"/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284" w:type="dxa"/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283" w:type="dxa"/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284" w:type="dxa"/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283" w:type="dxa"/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284" w:type="dxa"/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283" w:type="dxa"/>
          </w:tcPr>
          <w:p w:rsidR="007D56AC" w:rsidRPr="00623E94" w:rsidRDefault="007D56AC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</w:tr>
    </w:tbl>
    <w:p w:rsidR="007D56AC" w:rsidRPr="00623E94" w:rsidRDefault="007D56AC" w:rsidP="00623E94">
      <w:pPr>
        <w:tabs>
          <w:tab w:val="left" w:pos="6154"/>
        </w:tabs>
        <w:spacing w:line="260" w:lineRule="exact"/>
        <w:rPr>
          <w:rFonts w:cs="Arial"/>
          <w:szCs w:val="20"/>
        </w:rPr>
      </w:pPr>
    </w:p>
    <w:p w:rsidR="004C5873" w:rsidRPr="00623E94" w:rsidRDefault="004C5873" w:rsidP="00623E94">
      <w:pPr>
        <w:tabs>
          <w:tab w:val="left" w:pos="6154"/>
        </w:tabs>
        <w:spacing w:line="260" w:lineRule="exact"/>
        <w:rPr>
          <w:rFonts w:cs="Arial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7479"/>
      </w:tblGrid>
      <w:tr w:rsidR="002D4145" w:rsidRPr="00623E94" w:rsidTr="007D56AC">
        <w:trPr>
          <w:trHeight w:val="340"/>
        </w:trPr>
        <w:tc>
          <w:tcPr>
            <w:tcW w:w="567" w:type="dxa"/>
            <w:shd w:val="clear" w:color="auto" w:fill="auto"/>
            <w:vAlign w:val="center"/>
          </w:tcPr>
          <w:p w:rsidR="002D4145" w:rsidRPr="00623E94" w:rsidRDefault="002D414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b/>
                <w:szCs w:val="20"/>
              </w:rPr>
            </w:pPr>
            <w:r w:rsidRPr="00623E94">
              <w:rPr>
                <w:rFonts w:cs="Arial"/>
                <w:b/>
                <w:szCs w:val="20"/>
              </w:rPr>
              <w:t>JE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D4145" w:rsidRPr="00623E94" w:rsidRDefault="002D414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b/>
                <w:szCs w:val="20"/>
              </w:rPr>
            </w:pPr>
            <w:r w:rsidRPr="00623E94">
              <w:rPr>
                <w:rFonts w:cs="Arial"/>
                <w:b/>
                <w:szCs w:val="20"/>
              </w:rPr>
              <w:t>NI</w:t>
            </w:r>
          </w:p>
        </w:tc>
        <w:tc>
          <w:tcPr>
            <w:tcW w:w="7479" w:type="dxa"/>
            <w:shd w:val="clear" w:color="auto" w:fill="auto"/>
            <w:vAlign w:val="center"/>
          </w:tcPr>
          <w:p w:rsidR="002D4145" w:rsidRPr="00623E94" w:rsidRDefault="002D414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  <w:r w:rsidRPr="00623E94">
              <w:rPr>
                <w:rFonts w:cs="Arial"/>
                <w:szCs w:val="20"/>
              </w:rPr>
              <w:t>enotno podjetje v skladu z drugim odstavkom 2. člena Uredbe 1408/2013/EU</w:t>
            </w:r>
            <w:r w:rsidRPr="00623E94">
              <w:rPr>
                <w:rFonts w:cs="Arial"/>
                <w:szCs w:val="20"/>
                <w:vertAlign w:val="superscript"/>
              </w:rPr>
              <w:footnoteReference w:id="1"/>
            </w:r>
            <w:r w:rsidRPr="00623E94">
              <w:rPr>
                <w:rFonts w:cs="Arial"/>
                <w:szCs w:val="20"/>
              </w:rPr>
              <w:t xml:space="preserve"> </w:t>
            </w:r>
          </w:p>
        </w:tc>
      </w:tr>
    </w:tbl>
    <w:p w:rsidR="002D4145" w:rsidRPr="00623E94" w:rsidRDefault="002D4145" w:rsidP="00623E94">
      <w:pPr>
        <w:tabs>
          <w:tab w:val="left" w:pos="6154"/>
        </w:tabs>
        <w:spacing w:line="260" w:lineRule="exact"/>
        <w:rPr>
          <w:rFonts w:cs="Arial"/>
          <w:szCs w:val="20"/>
        </w:rPr>
      </w:pPr>
    </w:p>
    <w:p w:rsidR="004C5873" w:rsidRPr="00623E94" w:rsidRDefault="004C5873" w:rsidP="00623E94">
      <w:pPr>
        <w:tabs>
          <w:tab w:val="left" w:pos="6154"/>
        </w:tabs>
        <w:spacing w:line="260" w:lineRule="exact"/>
        <w:rPr>
          <w:rFonts w:cs="Arial"/>
          <w:szCs w:val="20"/>
        </w:rPr>
      </w:pPr>
    </w:p>
    <w:p w:rsidR="007D56AC" w:rsidRPr="00623E94" w:rsidRDefault="002D4145" w:rsidP="00623E94">
      <w:pPr>
        <w:tabs>
          <w:tab w:val="left" w:pos="6154"/>
        </w:tabs>
        <w:spacing w:line="260" w:lineRule="exact"/>
        <w:rPr>
          <w:rFonts w:cs="Arial"/>
          <w:i/>
          <w:szCs w:val="20"/>
        </w:rPr>
      </w:pPr>
      <w:r w:rsidRPr="00623E94">
        <w:rPr>
          <w:rFonts w:cs="Arial"/>
          <w:szCs w:val="20"/>
        </w:rPr>
        <w:t xml:space="preserve">Kot enotno podjetje smo v razmerju z naslednjimi podjetji </w:t>
      </w:r>
      <w:r w:rsidRPr="00623E94">
        <w:rPr>
          <w:rFonts w:cs="Arial"/>
          <w:i/>
          <w:szCs w:val="20"/>
        </w:rPr>
        <w:t>(obvezno izpolnite, če ste obkrožili JE):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97"/>
        <w:gridCol w:w="2003"/>
        <w:gridCol w:w="2052"/>
        <w:gridCol w:w="1362"/>
      </w:tblGrid>
      <w:tr w:rsidR="00090D3A" w:rsidRPr="00623E94" w:rsidTr="00090D3A">
        <w:trPr>
          <w:trHeight w:val="340"/>
        </w:trPr>
        <w:tc>
          <w:tcPr>
            <w:tcW w:w="3539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  <w:r w:rsidRPr="00623E94">
              <w:rPr>
                <w:rFonts w:cs="Arial"/>
                <w:szCs w:val="20"/>
              </w:rPr>
              <w:t xml:space="preserve">Ime in priimek ter naslov ali </w:t>
            </w:r>
          </w:p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  <w:r w:rsidRPr="00623E94">
              <w:rPr>
                <w:rFonts w:cs="Arial"/>
                <w:szCs w:val="20"/>
              </w:rPr>
              <w:t>firma in sedež</w:t>
            </w:r>
          </w:p>
        </w:tc>
        <w:tc>
          <w:tcPr>
            <w:tcW w:w="2128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  <w:r w:rsidRPr="00623E94">
              <w:rPr>
                <w:rFonts w:cs="Arial"/>
                <w:szCs w:val="20"/>
              </w:rPr>
              <w:t>KMG-MID</w:t>
            </w:r>
          </w:p>
        </w:tc>
        <w:tc>
          <w:tcPr>
            <w:tcW w:w="2164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  <w:r w:rsidRPr="00623E94">
              <w:rPr>
                <w:rFonts w:cs="Arial"/>
                <w:szCs w:val="20"/>
              </w:rPr>
              <w:t>Matična številka</w:t>
            </w:r>
          </w:p>
        </w:tc>
        <w:tc>
          <w:tcPr>
            <w:tcW w:w="1362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  <w:r w:rsidRPr="00623E94">
              <w:rPr>
                <w:rFonts w:cs="Arial"/>
                <w:szCs w:val="20"/>
              </w:rPr>
              <w:t>Vrsta povezanosti*</w:t>
            </w:r>
          </w:p>
        </w:tc>
      </w:tr>
      <w:tr w:rsidR="00090D3A" w:rsidRPr="00623E94" w:rsidTr="00090D3A">
        <w:trPr>
          <w:trHeight w:val="340"/>
        </w:trPr>
        <w:tc>
          <w:tcPr>
            <w:tcW w:w="3539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  <w:tc>
          <w:tcPr>
            <w:tcW w:w="2128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  <w:tc>
          <w:tcPr>
            <w:tcW w:w="2164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  <w:tc>
          <w:tcPr>
            <w:tcW w:w="1362" w:type="dxa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</w:tr>
      <w:tr w:rsidR="00090D3A" w:rsidRPr="00623E94" w:rsidTr="00090D3A">
        <w:trPr>
          <w:trHeight w:val="340"/>
        </w:trPr>
        <w:tc>
          <w:tcPr>
            <w:tcW w:w="3539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  <w:tc>
          <w:tcPr>
            <w:tcW w:w="2128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  <w:tc>
          <w:tcPr>
            <w:tcW w:w="2164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  <w:tc>
          <w:tcPr>
            <w:tcW w:w="1362" w:type="dxa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</w:tr>
      <w:tr w:rsidR="00090D3A" w:rsidRPr="00623E94" w:rsidTr="00090D3A">
        <w:trPr>
          <w:trHeight w:val="340"/>
        </w:trPr>
        <w:tc>
          <w:tcPr>
            <w:tcW w:w="3539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  <w:tc>
          <w:tcPr>
            <w:tcW w:w="2128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  <w:tc>
          <w:tcPr>
            <w:tcW w:w="2164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  <w:tc>
          <w:tcPr>
            <w:tcW w:w="1362" w:type="dxa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</w:tr>
      <w:tr w:rsidR="00090D3A" w:rsidRPr="00623E94" w:rsidTr="00090D3A">
        <w:trPr>
          <w:trHeight w:val="340"/>
        </w:trPr>
        <w:tc>
          <w:tcPr>
            <w:tcW w:w="3539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  <w:tc>
          <w:tcPr>
            <w:tcW w:w="2128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  <w:tc>
          <w:tcPr>
            <w:tcW w:w="2164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  <w:tc>
          <w:tcPr>
            <w:tcW w:w="1362" w:type="dxa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</w:tr>
      <w:tr w:rsidR="00090D3A" w:rsidRPr="00623E94" w:rsidTr="00090D3A">
        <w:trPr>
          <w:trHeight w:val="340"/>
        </w:trPr>
        <w:tc>
          <w:tcPr>
            <w:tcW w:w="3539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  <w:tc>
          <w:tcPr>
            <w:tcW w:w="2128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  <w:tc>
          <w:tcPr>
            <w:tcW w:w="2164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  <w:tc>
          <w:tcPr>
            <w:tcW w:w="1362" w:type="dxa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</w:tr>
      <w:tr w:rsidR="00090D3A" w:rsidRPr="00623E94" w:rsidTr="00090D3A">
        <w:trPr>
          <w:trHeight w:val="340"/>
        </w:trPr>
        <w:tc>
          <w:tcPr>
            <w:tcW w:w="3539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  <w:tc>
          <w:tcPr>
            <w:tcW w:w="2128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  <w:tc>
          <w:tcPr>
            <w:tcW w:w="2164" w:type="dxa"/>
            <w:vAlign w:val="center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  <w:tc>
          <w:tcPr>
            <w:tcW w:w="1362" w:type="dxa"/>
          </w:tcPr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</w:tc>
      </w:tr>
    </w:tbl>
    <w:p w:rsidR="007D56AC" w:rsidRPr="00623E94" w:rsidRDefault="007D56AC" w:rsidP="00623E94">
      <w:pPr>
        <w:tabs>
          <w:tab w:val="left" w:pos="6154"/>
        </w:tabs>
        <w:spacing w:line="260" w:lineRule="exact"/>
        <w:rPr>
          <w:rFonts w:cs="Arial"/>
          <w:i/>
          <w:szCs w:val="20"/>
        </w:rPr>
      </w:pPr>
    </w:p>
    <w:p w:rsidR="004C5873" w:rsidRPr="00623E94" w:rsidRDefault="004C5873" w:rsidP="00623E94">
      <w:pPr>
        <w:tabs>
          <w:tab w:val="left" w:pos="6154"/>
        </w:tabs>
        <w:spacing w:line="260" w:lineRule="exact"/>
        <w:rPr>
          <w:rFonts w:cs="Arial"/>
          <w:i/>
          <w:szCs w:val="20"/>
        </w:rPr>
      </w:pPr>
    </w:p>
    <w:p w:rsidR="004C5873" w:rsidRPr="00623E94" w:rsidRDefault="004C5873" w:rsidP="00623E94">
      <w:pPr>
        <w:tabs>
          <w:tab w:val="left" w:pos="6154"/>
        </w:tabs>
        <w:spacing w:line="260" w:lineRule="exact"/>
        <w:rPr>
          <w:rFonts w:cs="Arial"/>
          <w:i/>
          <w:szCs w:val="20"/>
        </w:rPr>
      </w:pPr>
    </w:p>
    <w:p w:rsidR="004C5873" w:rsidRPr="00623E94" w:rsidRDefault="004C5873" w:rsidP="00623E94">
      <w:pPr>
        <w:tabs>
          <w:tab w:val="left" w:pos="6154"/>
        </w:tabs>
        <w:spacing w:line="260" w:lineRule="exact"/>
        <w:rPr>
          <w:rFonts w:cs="Arial"/>
          <w:i/>
          <w:szCs w:val="20"/>
        </w:rPr>
      </w:pPr>
    </w:p>
    <w:p w:rsidR="004C5873" w:rsidRPr="00623E94" w:rsidRDefault="004C5873" w:rsidP="00623E94">
      <w:pPr>
        <w:tabs>
          <w:tab w:val="left" w:pos="6154"/>
        </w:tabs>
        <w:spacing w:line="260" w:lineRule="exact"/>
        <w:rPr>
          <w:rFonts w:cs="Arial"/>
          <w:i/>
          <w:szCs w:val="20"/>
        </w:rPr>
      </w:pPr>
    </w:p>
    <w:p w:rsidR="004C5873" w:rsidRPr="00623E94" w:rsidRDefault="004C5873" w:rsidP="00623E94">
      <w:pPr>
        <w:tabs>
          <w:tab w:val="left" w:pos="6154"/>
        </w:tabs>
        <w:spacing w:line="260" w:lineRule="exact"/>
        <w:rPr>
          <w:rFonts w:cs="Arial"/>
          <w:i/>
          <w:szCs w:val="20"/>
        </w:rPr>
      </w:pPr>
    </w:p>
    <w:p w:rsidR="004C5873" w:rsidRPr="00623E94" w:rsidRDefault="004C5873" w:rsidP="00623E94">
      <w:pPr>
        <w:tabs>
          <w:tab w:val="left" w:pos="6154"/>
        </w:tabs>
        <w:spacing w:line="260" w:lineRule="exact"/>
        <w:rPr>
          <w:rFonts w:cs="Arial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"/>
        <w:gridCol w:w="561"/>
        <w:gridCol w:w="527"/>
        <w:gridCol w:w="7063"/>
      </w:tblGrid>
      <w:tr w:rsidR="002D4145" w:rsidRPr="00623E94" w:rsidTr="00090D3A">
        <w:trPr>
          <w:trHeight w:val="553"/>
        </w:trPr>
        <w:tc>
          <w:tcPr>
            <w:tcW w:w="563" w:type="dxa"/>
            <w:tcBorders>
              <w:bottom w:val="single" w:sz="4" w:space="0" w:color="auto"/>
            </w:tcBorders>
            <w:vAlign w:val="center"/>
          </w:tcPr>
          <w:p w:rsidR="002D4145" w:rsidRPr="00623E94" w:rsidRDefault="002D414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b/>
                <w:szCs w:val="20"/>
              </w:rPr>
            </w:pPr>
            <w:r w:rsidRPr="00623E94">
              <w:rPr>
                <w:rFonts w:cs="Arial"/>
                <w:b/>
                <w:szCs w:val="20"/>
              </w:rPr>
              <w:t>DA</w:t>
            </w: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:rsidR="002D4145" w:rsidRPr="00623E94" w:rsidRDefault="002D414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b/>
                <w:szCs w:val="20"/>
              </w:rPr>
            </w:pPr>
            <w:r w:rsidRPr="00623E94">
              <w:rPr>
                <w:rFonts w:cs="Arial"/>
                <w:b/>
                <w:szCs w:val="20"/>
              </w:rPr>
              <w:t>NE</w:t>
            </w:r>
          </w:p>
        </w:tc>
        <w:tc>
          <w:tcPr>
            <w:tcW w:w="7590" w:type="dxa"/>
            <w:gridSpan w:val="2"/>
            <w:tcBorders>
              <w:bottom w:val="single" w:sz="4" w:space="0" w:color="auto"/>
            </w:tcBorders>
          </w:tcPr>
          <w:p w:rsidR="002D4145" w:rsidRPr="00623E94" w:rsidRDefault="002D414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  <w:r w:rsidRPr="00623E94">
              <w:rPr>
                <w:rFonts w:cs="Arial"/>
                <w:szCs w:val="20"/>
              </w:rPr>
              <w:t>Poleg dejavnosti primarne proizvodnje kmetijskih proizvodov podjetje opravlja še druge dejavnosti*:</w:t>
            </w:r>
          </w:p>
        </w:tc>
      </w:tr>
      <w:tr w:rsidR="00090D3A" w:rsidRPr="00623E94" w:rsidTr="00090D3A">
        <w:trPr>
          <w:trHeight w:val="201"/>
        </w:trPr>
        <w:tc>
          <w:tcPr>
            <w:tcW w:w="1124" w:type="dxa"/>
            <w:gridSpan w:val="2"/>
            <w:vMerge w:val="restart"/>
            <w:tcBorders>
              <w:top w:val="single" w:sz="4" w:space="0" w:color="auto"/>
            </w:tcBorders>
          </w:tcPr>
          <w:p w:rsidR="002D4145" w:rsidRPr="00623E94" w:rsidRDefault="002D414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b/>
                <w:szCs w:val="20"/>
              </w:rPr>
            </w:pPr>
          </w:p>
        </w:tc>
        <w:tc>
          <w:tcPr>
            <w:tcW w:w="527" w:type="dxa"/>
            <w:tcBorders>
              <w:bottom w:val="single" w:sz="4" w:space="0" w:color="auto"/>
            </w:tcBorders>
            <w:vAlign w:val="center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01"/>
            </w:tblGrid>
            <w:tr w:rsidR="002D4145" w:rsidRPr="00623E94" w:rsidTr="00090D3A">
              <w:tc>
                <w:tcPr>
                  <w:tcW w:w="360" w:type="dxa"/>
                </w:tcPr>
                <w:p w:rsidR="002D4145" w:rsidRPr="00623E94" w:rsidRDefault="002D4145" w:rsidP="00623E94">
                  <w:pPr>
                    <w:tabs>
                      <w:tab w:val="left" w:pos="6154"/>
                    </w:tabs>
                    <w:spacing w:line="260" w:lineRule="exact"/>
                    <w:rPr>
                      <w:rFonts w:cs="Arial"/>
                      <w:szCs w:val="20"/>
                    </w:rPr>
                  </w:pPr>
                </w:p>
              </w:tc>
            </w:tr>
          </w:tbl>
          <w:p w:rsidR="002D4145" w:rsidRPr="00623E94" w:rsidRDefault="002D414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7063" w:type="dxa"/>
          </w:tcPr>
          <w:p w:rsidR="002D4145" w:rsidRPr="00623E94" w:rsidRDefault="002D414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  <w:r w:rsidRPr="00623E94">
              <w:rPr>
                <w:rFonts w:cs="Arial"/>
                <w:szCs w:val="20"/>
              </w:rPr>
              <w:t xml:space="preserve">predelava in trženje kmetijskih proizvodov, </w:t>
            </w:r>
          </w:p>
          <w:p w:rsidR="002D4145" w:rsidRPr="00623E94" w:rsidRDefault="002D414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</w:tr>
      <w:tr w:rsidR="002D4145" w:rsidRPr="00623E94" w:rsidTr="00090D3A">
        <w:trPr>
          <w:trHeight w:val="199"/>
        </w:trPr>
        <w:tc>
          <w:tcPr>
            <w:tcW w:w="1124" w:type="dxa"/>
            <w:gridSpan w:val="2"/>
            <w:vMerge/>
          </w:tcPr>
          <w:p w:rsidR="002D4145" w:rsidRPr="00623E94" w:rsidRDefault="002D414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b/>
                <w:szCs w:val="20"/>
              </w:rPr>
            </w:pPr>
          </w:p>
        </w:tc>
        <w:tc>
          <w:tcPr>
            <w:tcW w:w="527" w:type="dxa"/>
            <w:tcBorders>
              <w:bottom w:val="single" w:sz="4" w:space="0" w:color="auto"/>
            </w:tcBorders>
            <w:vAlign w:val="center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01"/>
            </w:tblGrid>
            <w:tr w:rsidR="002D4145" w:rsidRPr="00623E94" w:rsidTr="00090D3A">
              <w:tc>
                <w:tcPr>
                  <w:tcW w:w="360" w:type="dxa"/>
                </w:tcPr>
                <w:p w:rsidR="002D4145" w:rsidRPr="00623E94" w:rsidRDefault="002D4145" w:rsidP="00623E94">
                  <w:pPr>
                    <w:tabs>
                      <w:tab w:val="left" w:pos="6154"/>
                    </w:tabs>
                    <w:spacing w:line="260" w:lineRule="exact"/>
                    <w:rPr>
                      <w:rFonts w:cs="Arial"/>
                      <w:szCs w:val="20"/>
                    </w:rPr>
                  </w:pPr>
                </w:p>
              </w:tc>
            </w:tr>
          </w:tbl>
          <w:p w:rsidR="002D4145" w:rsidRPr="00623E94" w:rsidRDefault="002D414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7063" w:type="dxa"/>
            <w:tcBorders>
              <w:bottom w:val="single" w:sz="4" w:space="0" w:color="000000"/>
            </w:tcBorders>
          </w:tcPr>
          <w:p w:rsidR="002D4145" w:rsidRPr="00623E94" w:rsidRDefault="002D414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  <w:r w:rsidRPr="00623E94">
              <w:rPr>
                <w:rFonts w:cs="Arial"/>
                <w:szCs w:val="20"/>
              </w:rPr>
              <w:t xml:space="preserve">dejavnosti v </w:t>
            </w:r>
            <w:r w:rsidR="004C5873" w:rsidRPr="00623E94">
              <w:rPr>
                <w:rFonts w:cs="Arial"/>
                <w:szCs w:val="20"/>
              </w:rPr>
              <w:t xml:space="preserve">sektorju ribištva in akvakulture </w:t>
            </w:r>
          </w:p>
          <w:p w:rsidR="002D4145" w:rsidRPr="00623E94" w:rsidRDefault="002D414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</w:tr>
      <w:tr w:rsidR="002D4145" w:rsidRPr="00623E94" w:rsidTr="00090D3A">
        <w:trPr>
          <w:trHeight w:val="199"/>
        </w:trPr>
        <w:tc>
          <w:tcPr>
            <w:tcW w:w="1124" w:type="dxa"/>
            <w:gridSpan w:val="2"/>
            <w:vMerge/>
            <w:tcBorders>
              <w:bottom w:val="single" w:sz="4" w:space="0" w:color="auto"/>
            </w:tcBorders>
          </w:tcPr>
          <w:p w:rsidR="002D4145" w:rsidRPr="00623E94" w:rsidRDefault="002D414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b/>
                <w:szCs w:val="20"/>
              </w:rPr>
            </w:pPr>
          </w:p>
        </w:tc>
        <w:tc>
          <w:tcPr>
            <w:tcW w:w="527" w:type="dxa"/>
            <w:tcBorders>
              <w:bottom w:val="single" w:sz="4" w:space="0" w:color="auto"/>
            </w:tcBorders>
            <w:vAlign w:val="center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01"/>
            </w:tblGrid>
            <w:tr w:rsidR="002D4145" w:rsidRPr="00623E94" w:rsidTr="00090D3A">
              <w:tc>
                <w:tcPr>
                  <w:tcW w:w="360" w:type="dxa"/>
                </w:tcPr>
                <w:p w:rsidR="002D4145" w:rsidRPr="00623E94" w:rsidRDefault="002D4145" w:rsidP="00623E94">
                  <w:pPr>
                    <w:tabs>
                      <w:tab w:val="left" w:pos="6154"/>
                    </w:tabs>
                    <w:spacing w:line="260" w:lineRule="exact"/>
                    <w:rPr>
                      <w:rFonts w:cs="Arial"/>
                      <w:szCs w:val="20"/>
                    </w:rPr>
                  </w:pPr>
                </w:p>
              </w:tc>
            </w:tr>
          </w:tbl>
          <w:p w:rsidR="002D4145" w:rsidRPr="00623E94" w:rsidRDefault="002D414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  <w:tc>
          <w:tcPr>
            <w:tcW w:w="7063" w:type="dxa"/>
            <w:tcBorders>
              <w:bottom w:val="single" w:sz="4" w:space="0" w:color="auto"/>
            </w:tcBorders>
          </w:tcPr>
          <w:p w:rsidR="002D4145" w:rsidRPr="00623E94" w:rsidRDefault="002D414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  <w:r w:rsidRPr="00623E94">
              <w:rPr>
                <w:rFonts w:cs="Arial"/>
                <w:szCs w:val="20"/>
              </w:rPr>
              <w:t>druge gospodarske dejavnosti, ki spadajo na področje uporabe Uredbe 1407/2013/EU</w:t>
            </w:r>
            <w:r w:rsidRPr="00623E94">
              <w:rPr>
                <w:rFonts w:cs="Arial"/>
                <w:szCs w:val="20"/>
                <w:vertAlign w:val="superscript"/>
              </w:rPr>
              <w:footnoteReference w:id="2"/>
            </w:r>
            <w:r w:rsidRPr="00623E94">
              <w:rPr>
                <w:rFonts w:cs="Arial"/>
                <w:szCs w:val="20"/>
              </w:rPr>
              <w:t>.</w:t>
            </w:r>
          </w:p>
        </w:tc>
      </w:tr>
      <w:tr w:rsidR="002D4145" w:rsidRPr="00623E94" w:rsidTr="00090D3A">
        <w:trPr>
          <w:trHeight w:val="340"/>
        </w:trPr>
        <w:tc>
          <w:tcPr>
            <w:tcW w:w="87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93F0A" w:rsidRPr="00623E94" w:rsidRDefault="00B93F0A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  <w:p w:rsidR="002D4145" w:rsidRPr="00623E94" w:rsidRDefault="002D414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  <w:r w:rsidRPr="00623E94">
              <w:rPr>
                <w:rFonts w:cs="Arial"/>
                <w:szCs w:val="20"/>
              </w:rPr>
              <w:t xml:space="preserve">*Označite z </w:t>
            </w:r>
            <w:r w:rsidRPr="00623E94">
              <w:rPr>
                <w:rFonts w:cs="Arial"/>
                <w:b/>
                <w:szCs w:val="20"/>
              </w:rPr>
              <w:t xml:space="preserve">X </w:t>
            </w:r>
            <w:r w:rsidRPr="00623E94">
              <w:rPr>
                <w:rFonts w:cs="Arial"/>
                <w:szCs w:val="20"/>
              </w:rPr>
              <w:t>v okencu pred dejavnostjo, ki jo podjetje opravlja.</w:t>
            </w:r>
          </w:p>
          <w:p w:rsidR="002D4145" w:rsidRPr="00623E94" w:rsidRDefault="002D414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  <w:p w:rsidR="00FB5336" w:rsidRPr="00623E94" w:rsidRDefault="00FB5336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b/>
                <w:szCs w:val="20"/>
              </w:rPr>
            </w:pPr>
            <w:r w:rsidRPr="00623E94">
              <w:rPr>
                <w:rFonts w:cs="Arial"/>
                <w:b/>
                <w:szCs w:val="20"/>
              </w:rPr>
              <w:t>Pod kazensko in materialno odgovornostjo izjavljam, da so zgoraj navedeni podatki točni in resnični.</w:t>
            </w:r>
          </w:p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  <w:p w:rsidR="006762D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i/>
                <w:szCs w:val="20"/>
              </w:rPr>
            </w:pPr>
          </w:p>
          <w:p w:rsidR="00134E29" w:rsidRPr="00623E94" w:rsidRDefault="00134E29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  <w:r w:rsidRPr="00623E94">
              <w:rPr>
                <w:rFonts w:cs="Arial"/>
                <w:szCs w:val="20"/>
              </w:rPr>
              <w:t>Datum:</w:t>
            </w:r>
          </w:p>
          <w:p w:rsidR="00134E29" w:rsidRPr="00623E94" w:rsidRDefault="00134E29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  <w:p w:rsidR="00134E29" w:rsidRPr="00623E94" w:rsidRDefault="00134E29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  <w:p w:rsidR="00B93F0A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  <w:r w:rsidRPr="00623E94">
              <w:rPr>
                <w:rFonts w:cs="Arial"/>
                <w:szCs w:val="20"/>
              </w:rPr>
              <w:t xml:space="preserve">Podpis upravičenca oziroma </w:t>
            </w:r>
          </w:p>
          <w:p w:rsidR="002D4145" w:rsidRPr="00623E94" w:rsidRDefault="006762D5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  <w:r w:rsidRPr="00623E94">
              <w:rPr>
                <w:rFonts w:cs="Arial"/>
                <w:szCs w:val="20"/>
              </w:rPr>
              <w:t>pooblaščene osebe za zasto</w:t>
            </w:r>
            <w:r w:rsidR="00B93F0A" w:rsidRPr="00623E94">
              <w:rPr>
                <w:rFonts w:cs="Arial"/>
                <w:szCs w:val="20"/>
              </w:rPr>
              <w:t>panje:</w:t>
            </w:r>
          </w:p>
        </w:tc>
      </w:tr>
      <w:tr w:rsidR="00B93F0A" w:rsidRPr="00623E94" w:rsidTr="00090D3A">
        <w:trPr>
          <w:trHeight w:val="340"/>
        </w:trPr>
        <w:tc>
          <w:tcPr>
            <w:tcW w:w="87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93F0A" w:rsidRPr="00623E94" w:rsidRDefault="00B93F0A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</w:tr>
      <w:tr w:rsidR="00B93F0A" w:rsidRPr="00623E94" w:rsidTr="00090D3A">
        <w:trPr>
          <w:trHeight w:val="340"/>
        </w:trPr>
        <w:tc>
          <w:tcPr>
            <w:tcW w:w="87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93F0A" w:rsidRPr="00623E94" w:rsidRDefault="00B93F0A" w:rsidP="00623E94">
            <w:pPr>
              <w:tabs>
                <w:tab w:val="left" w:pos="6154"/>
              </w:tabs>
              <w:spacing w:line="260" w:lineRule="exact"/>
              <w:rPr>
                <w:rFonts w:cs="Arial"/>
                <w:szCs w:val="20"/>
              </w:rPr>
            </w:pPr>
          </w:p>
        </w:tc>
      </w:tr>
    </w:tbl>
    <w:p w:rsidR="00A859A2" w:rsidRPr="00623E94" w:rsidRDefault="00A859A2" w:rsidP="00623E94">
      <w:pPr>
        <w:tabs>
          <w:tab w:val="left" w:pos="6154"/>
        </w:tabs>
        <w:spacing w:line="260" w:lineRule="exact"/>
        <w:rPr>
          <w:rFonts w:cs="Arial"/>
          <w:szCs w:val="20"/>
        </w:rPr>
      </w:pPr>
    </w:p>
    <w:bookmarkEnd w:id="0"/>
    <w:p w:rsidR="007D75CF" w:rsidRPr="00623E94" w:rsidRDefault="007D75CF" w:rsidP="00623E94">
      <w:pPr>
        <w:tabs>
          <w:tab w:val="left" w:pos="6154"/>
        </w:tabs>
        <w:spacing w:line="260" w:lineRule="exact"/>
        <w:rPr>
          <w:rFonts w:cs="Arial"/>
          <w:szCs w:val="20"/>
        </w:rPr>
      </w:pPr>
    </w:p>
    <w:sectPr w:rsidR="007D75CF" w:rsidRPr="00623E94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AD8" w:rsidRDefault="00E84AD8">
      <w:r>
        <w:separator/>
      </w:r>
    </w:p>
  </w:endnote>
  <w:endnote w:type="continuationSeparator" w:id="0">
    <w:p w:rsidR="00E84AD8" w:rsidRDefault="00E84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10FBE37-EA62-49AB-9847-58462D612744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7389E488-1F54-4194-9888-66199D31E9F2}"/>
  </w:font>
  <w:font w:name="Republika">
    <w:altName w:val="Arial Narrow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E03CF9FC-8017-4EAF-A453-6BB2A7C7287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EA9927FB-3DFF-4F3C-B85E-1E30E297C9D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AD8" w:rsidRDefault="00E84AD8">
      <w:r>
        <w:separator/>
      </w:r>
    </w:p>
  </w:footnote>
  <w:footnote w:type="continuationSeparator" w:id="0">
    <w:p w:rsidR="00E84AD8" w:rsidRDefault="00E84AD8">
      <w:r>
        <w:continuationSeparator/>
      </w:r>
    </w:p>
  </w:footnote>
  <w:footnote w:id="1">
    <w:p w:rsidR="002D4145" w:rsidRPr="00113300" w:rsidRDefault="002D4145" w:rsidP="00623E94">
      <w:pPr>
        <w:spacing w:line="260" w:lineRule="exact"/>
        <w:jc w:val="both"/>
        <w:rPr>
          <w:rFonts w:cs="Arial"/>
          <w:color w:val="000000"/>
          <w:sz w:val="16"/>
          <w:szCs w:val="16"/>
        </w:rPr>
      </w:pPr>
      <w:r>
        <w:rPr>
          <w:rStyle w:val="Sprotnaopomba-sklic"/>
        </w:rPr>
        <w:footnoteRef/>
      </w:r>
      <w:r>
        <w:t xml:space="preserve"> </w:t>
      </w:r>
      <w:r w:rsidRPr="00113300">
        <w:rPr>
          <w:rFonts w:cs="Arial"/>
          <w:color w:val="000000"/>
          <w:sz w:val="16"/>
          <w:szCs w:val="16"/>
        </w:rPr>
        <w:t xml:space="preserve">Enotno podjetje v skladu </w:t>
      </w:r>
      <w:r w:rsidRPr="00113300">
        <w:rPr>
          <w:rFonts w:cs="Arial"/>
          <w:sz w:val="16"/>
          <w:szCs w:val="16"/>
        </w:rPr>
        <w:t xml:space="preserve">z drugim odstavkom 2. člena Uredbe 1408/2013/EU </w:t>
      </w:r>
      <w:r w:rsidRPr="00113300">
        <w:rPr>
          <w:rFonts w:cs="Arial"/>
          <w:color w:val="000000"/>
          <w:sz w:val="16"/>
          <w:szCs w:val="16"/>
        </w:rPr>
        <w:t>pomeni vsa podjetja, ki so med seboj najmanj v enem od naslednjih razmerij</w:t>
      </w:r>
      <w:r w:rsidR="00772BB8">
        <w:rPr>
          <w:rFonts w:cs="Arial"/>
          <w:color w:val="000000"/>
          <w:sz w:val="16"/>
          <w:szCs w:val="16"/>
        </w:rPr>
        <w:t>*</w:t>
      </w:r>
      <w:r w:rsidRPr="00113300">
        <w:rPr>
          <w:rFonts w:cs="Arial"/>
          <w:color w:val="000000"/>
          <w:sz w:val="16"/>
          <w:szCs w:val="16"/>
        </w:rPr>
        <w:t xml:space="preserve">: </w:t>
      </w:r>
    </w:p>
    <w:p w:rsidR="002D4145" w:rsidRPr="0064355F" w:rsidRDefault="002D4145" w:rsidP="00623E94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after="0" w:line="260" w:lineRule="exact"/>
        <w:ind w:left="426" w:hanging="284"/>
        <w:jc w:val="both"/>
        <w:rPr>
          <w:rFonts w:ascii="Arial" w:hAnsi="Arial" w:cs="Arial"/>
          <w:color w:val="000000"/>
          <w:sz w:val="16"/>
          <w:szCs w:val="16"/>
        </w:rPr>
      </w:pPr>
      <w:r w:rsidRPr="0064355F">
        <w:rPr>
          <w:rFonts w:ascii="Arial" w:hAnsi="Arial" w:cs="Arial"/>
          <w:color w:val="000000"/>
          <w:sz w:val="16"/>
          <w:szCs w:val="16"/>
        </w:rPr>
        <w:t xml:space="preserve">podjetje ima večino glasovalnih pravic delničarjev ali družbenikov drugega podjetja; </w:t>
      </w:r>
    </w:p>
    <w:p w:rsidR="002D4145" w:rsidRPr="0064355F" w:rsidRDefault="002D4145" w:rsidP="00623E94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after="0" w:line="260" w:lineRule="exact"/>
        <w:ind w:left="426" w:hanging="284"/>
        <w:jc w:val="both"/>
        <w:rPr>
          <w:rFonts w:ascii="Arial" w:hAnsi="Arial" w:cs="Arial"/>
          <w:color w:val="000000"/>
          <w:sz w:val="16"/>
          <w:szCs w:val="16"/>
        </w:rPr>
      </w:pPr>
      <w:r w:rsidRPr="0064355F">
        <w:rPr>
          <w:rFonts w:ascii="Arial" w:hAnsi="Arial" w:cs="Arial"/>
          <w:color w:val="000000"/>
          <w:sz w:val="16"/>
          <w:szCs w:val="16"/>
        </w:rPr>
        <w:t xml:space="preserve">podjetje ima pravico imenovati ali odpoklicati večino članov upravnega, poslovodnega ali nadzornega organa drugega podjetja; </w:t>
      </w:r>
    </w:p>
    <w:p w:rsidR="002D4145" w:rsidRPr="0064355F" w:rsidRDefault="002D4145" w:rsidP="00623E94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after="0" w:line="260" w:lineRule="exact"/>
        <w:ind w:left="426" w:hanging="284"/>
        <w:jc w:val="both"/>
        <w:rPr>
          <w:rFonts w:ascii="Arial" w:hAnsi="Arial" w:cs="Arial"/>
          <w:color w:val="000000"/>
          <w:sz w:val="16"/>
          <w:szCs w:val="16"/>
        </w:rPr>
      </w:pPr>
      <w:r w:rsidRPr="0064355F">
        <w:rPr>
          <w:rFonts w:ascii="Arial" w:hAnsi="Arial" w:cs="Arial"/>
          <w:color w:val="000000"/>
          <w:sz w:val="16"/>
          <w:szCs w:val="16"/>
        </w:rPr>
        <w:t xml:space="preserve">podjetje ima pravico izvrševati prevladujoč vpliv na drugo podjetje na podlagi pogodbe, sklenjene z navedenim podjetjem, ali določbe v njegovi družbeni pogodbi ali statutu; </w:t>
      </w:r>
    </w:p>
    <w:p w:rsidR="002D4145" w:rsidRPr="0064355F" w:rsidRDefault="002D4145" w:rsidP="00623E94">
      <w:pPr>
        <w:pStyle w:val="Odstavekseznama"/>
        <w:numPr>
          <w:ilvl w:val="0"/>
          <w:numId w:val="11"/>
        </w:numPr>
        <w:spacing w:after="0" w:line="260" w:lineRule="exact"/>
        <w:ind w:left="426" w:hanging="284"/>
        <w:jc w:val="both"/>
        <w:rPr>
          <w:rFonts w:ascii="Arial" w:hAnsi="Arial" w:cs="Arial"/>
          <w:color w:val="000000"/>
          <w:sz w:val="16"/>
          <w:szCs w:val="16"/>
        </w:rPr>
      </w:pPr>
      <w:r w:rsidRPr="0064355F">
        <w:rPr>
          <w:rFonts w:ascii="Arial" w:hAnsi="Arial" w:cs="Arial"/>
          <w:color w:val="000000"/>
          <w:sz w:val="16"/>
          <w:szCs w:val="16"/>
        </w:rPr>
        <w:t>podjetje, ki je delničar ali družbenik drugega podjetja, na podlagi dogovora z drugimi delničarji ali družbeniki navedenega podjetja sámo nadzoruje večino glasovalnih pravic delničarjev ali družbenikov navedenega podjetja.</w:t>
      </w:r>
    </w:p>
    <w:p w:rsidR="002D4145" w:rsidRPr="000F741C" w:rsidRDefault="002D4145" w:rsidP="00623E94">
      <w:pPr>
        <w:spacing w:line="260" w:lineRule="exact"/>
        <w:jc w:val="both"/>
        <w:rPr>
          <w:rFonts w:cs="Arial"/>
          <w:color w:val="000000"/>
          <w:sz w:val="16"/>
          <w:szCs w:val="16"/>
        </w:rPr>
      </w:pPr>
      <w:r w:rsidRPr="00113300">
        <w:rPr>
          <w:rFonts w:cs="Arial"/>
          <w:color w:val="000000"/>
          <w:sz w:val="16"/>
          <w:szCs w:val="16"/>
        </w:rPr>
        <w:t>Podjetja, ki so v katerem koli razmerju</w:t>
      </w:r>
      <w:r w:rsidR="00772BB8">
        <w:rPr>
          <w:rFonts w:cs="Arial"/>
          <w:color w:val="000000"/>
          <w:sz w:val="16"/>
          <w:szCs w:val="16"/>
        </w:rPr>
        <w:t>*</w:t>
      </w:r>
      <w:r w:rsidRPr="00113300">
        <w:rPr>
          <w:rFonts w:cs="Arial"/>
          <w:color w:val="000000"/>
          <w:sz w:val="16"/>
          <w:szCs w:val="16"/>
        </w:rPr>
        <w:t xml:space="preserve"> iz točk (a) do (d) prvega pododstavka preko enega ali več drugih podjetij, prav tako veljajo za enotno podjetje.</w:t>
      </w:r>
    </w:p>
  </w:footnote>
  <w:footnote w:id="2">
    <w:p w:rsidR="002D4145" w:rsidRPr="00A45783" w:rsidRDefault="002D4145" w:rsidP="002D4145">
      <w:pPr>
        <w:pStyle w:val="Sprotnaopomba-besedilo"/>
      </w:pPr>
      <w:r>
        <w:rPr>
          <w:rStyle w:val="Sprotnaopomba-sklic"/>
        </w:rPr>
        <w:footnoteRef/>
      </w:r>
      <w:r w:rsidRPr="00A45783">
        <w:t xml:space="preserve"> </w:t>
      </w:r>
      <w:r w:rsidRPr="00623E94">
        <w:rPr>
          <w:rFonts w:ascii="Arial" w:hAnsi="Arial" w:cs="Arial"/>
          <w:sz w:val="16"/>
          <w:szCs w:val="16"/>
        </w:rPr>
        <w:t>Druge gospodarske dejavnosti so: turizem na kmetiji, gozdarstvo, predelava lesa, obrt, transport itd.</w:t>
      </w:r>
      <w:r w:rsidR="004069F6">
        <w:rPr>
          <w:rFonts w:ascii="Arial" w:hAnsi="Arial" w:cs="Arial"/>
          <w:sz w:val="16"/>
          <w:szCs w:val="16"/>
        </w:rPr>
        <w:t>«.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A4B7B"/>
    <w:multiLevelType w:val="hybridMultilevel"/>
    <w:tmpl w:val="85F46D3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D40A9A"/>
    <w:multiLevelType w:val="hybridMultilevel"/>
    <w:tmpl w:val="E660966C"/>
    <w:lvl w:ilvl="0" w:tplc="B1BC30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2C36809"/>
    <w:multiLevelType w:val="hybridMultilevel"/>
    <w:tmpl w:val="BD3412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0"/>
  </w:num>
  <w:num w:numId="5">
    <w:abstractNumId w:val="1"/>
  </w:num>
  <w:num w:numId="6">
    <w:abstractNumId w:val="10"/>
  </w:num>
  <w:num w:numId="7">
    <w:abstractNumId w:val="3"/>
  </w:num>
  <w:num w:numId="8">
    <w:abstractNumId w:val="2"/>
  </w:num>
  <w:num w:numId="9">
    <w:abstractNumId w:val="7"/>
  </w:num>
  <w:num w:numId="10">
    <w:abstractNumId w:val="4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6802"/>
    <w:rsid w:val="00011E50"/>
    <w:rsid w:val="0001550E"/>
    <w:rsid w:val="00023A88"/>
    <w:rsid w:val="00027744"/>
    <w:rsid w:val="00027AFD"/>
    <w:rsid w:val="00090D3A"/>
    <w:rsid w:val="000A5663"/>
    <w:rsid w:val="000A7238"/>
    <w:rsid w:val="000E1264"/>
    <w:rsid w:val="00134E29"/>
    <w:rsid w:val="001357B2"/>
    <w:rsid w:val="00140A0F"/>
    <w:rsid w:val="001419C9"/>
    <w:rsid w:val="00155A15"/>
    <w:rsid w:val="00164BE3"/>
    <w:rsid w:val="0018095E"/>
    <w:rsid w:val="001B4E51"/>
    <w:rsid w:val="001C41B5"/>
    <w:rsid w:val="001D5BFC"/>
    <w:rsid w:val="002028ED"/>
    <w:rsid w:val="00202A77"/>
    <w:rsid w:val="00210361"/>
    <w:rsid w:val="00267CE7"/>
    <w:rsid w:val="00271CE5"/>
    <w:rsid w:val="00282020"/>
    <w:rsid w:val="002B7A82"/>
    <w:rsid w:val="002D1010"/>
    <w:rsid w:val="002D4145"/>
    <w:rsid w:val="002E05E7"/>
    <w:rsid w:val="002E6BCE"/>
    <w:rsid w:val="00300324"/>
    <w:rsid w:val="00322D5E"/>
    <w:rsid w:val="00333957"/>
    <w:rsid w:val="00356261"/>
    <w:rsid w:val="003636BF"/>
    <w:rsid w:val="00373A26"/>
    <w:rsid w:val="0037479F"/>
    <w:rsid w:val="003756DE"/>
    <w:rsid w:val="003845B4"/>
    <w:rsid w:val="00387B1A"/>
    <w:rsid w:val="00393097"/>
    <w:rsid w:val="00394B57"/>
    <w:rsid w:val="003963A9"/>
    <w:rsid w:val="003B0345"/>
    <w:rsid w:val="003D083A"/>
    <w:rsid w:val="003E1C74"/>
    <w:rsid w:val="004069F6"/>
    <w:rsid w:val="00442DE2"/>
    <w:rsid w:val="00451EE8"/>
    <w:rsid w:val="00452655"/>
    <w:rsid w:val="00496697"/>
    <w:rsid w:val="004A28CD"/>
    <w:rsid w:val="004C57F1"/>
    <w:rsid w:val="004C5873"/>
    <w:rsid w:val="004E0796"/>
    <w:rsid w:val="0050043F"/>
    <w:rsid w:val="005119A7"/>
    <w:rsid w:val="005261E1"/>
    <w:rsid w:val="00526246"/>
    <w:rsid w:val="00531AE8"/>
    <w:rsid w:val="0055379C"/>
    <w:rsid w:val="00567106"/>
    <w:rsid w:val="0058632F"/>
    <w:rsid w:val="005A07E9"/>
    <w:rsid w:val="005D25C5"/>
    <w:rsid w:val="005E1D3C"/>
    <w:rsid w:val="006015AB"/>
    <w:rsid w:val="00603723"/>
    <w:rsid w:val="00603C10"/>
    <w:rsid w:val="00623E94"/>
    <w:rsid w:val="00632253"/>
    <w:rsid w:val="00632F0D"/>
    <w:rsid w:val="00642714"/>
    <w:rsid w:val="006455CE"/>
    <w:rsid w:val="006523E6"/>
    <w:rsid w:val="0067359A"/>
    <w:rsid w:val="006762D5"/>
    <w:rsid w:val="00677197"/>
    <w:rsid w:val="00680723"/>
    <w:rsid w:val="006B3F51"/>
    <w:rsid w:val="006C19AB"/>
    <w:rsid w:val="006D42D9"/>
    <w:rsid w:val="006E6802"/>
    <w:rsid w:val="0071667B"/>
    <w:rsid w:val="00733017"/>
    <w:rsid w:val="00742284"/>
    <w:rsid w:val="007443AE"/>
    <w:rsid w:val="00762CC8"/>
    <w:rsid w:val="00772BB8"/>
    <w:rsid w:val="00783310"/>
    <w:rsid w:val="007A4A6D"/>
    <w:rsid w:val="007B6CA9"/>
    <w:rsid w:val="007D0B53"/>
    <w:rsid w:val="007D1BCF"/>
    <w:rsid w:val="007D3D80"/>
    <w:rsid w:val="007D56AC"/>
    <w:rsid w:val="007D75CF"/>
    <w:rsid w:val="007E6DC5"/>
    <w:rsid w:val="00805AA7"/>
    <w:rsid w:val="00815778"/>
    <w:rsid w:val="008644BF"/>
    <w:rsid w:val="0088043C"/>
    <w:rsid w:val="00880931"/>
    <w:rsid w:val="008906C9"/>
    <w:rsid w:val="008A7ECA"/>
    <w:rsid w:val="008B3FE1"/>
    <w:rsid w:val="008C2E28"/>
    <w:rsid w:val="008C5738"/>
    <w:rsid w:val="008D04F0"/>
    <w:rsid w:val="008F3500"/>
    <w:rsid w:val="00924E3C"/>
    <w:rsid w:val="0093112A"/>
    <w:rsid w:val="009612BB"/>
    <w:rsid w:val="0097715C"/>
    <w:rsid w:val="00994953"/>
    <w:rsid w:val="009B706D"/>
    <w:rsid w:val="009D2C01"/>
    <w:rsid w:val="009D4093"/>
    <w:rsid w:val="00A01A3E"/>
    <w:rsid w:val="00A10795"/>
    <w:rsid w:val="00A125C5"/>
    <w:rsid w:val="00A5039D"/>
    <w:rsid w:val="00A5376C"/>
    <w:rsid w:val="00A65EE7"/>
    <w:rsid w:val="00A70133"/>
    <w:rsid w:val="00A859A2"/>
    <w:rsid w:val="00AC2465"/>
    <w:rsid w:val="00AF2563"/>
    <w:rsid w:val="00B13B9F"/>
    <w:rsid w:val="00B17141"/>
    <w:rsid w:val="00B27195"/>
    <w:rsid w:val="00B31575"/>
    <w:rsid w:val="00B66CA1"/>
    <w:rsid w:val="00B80F4A"/>
    <w:rsid w:val="00B8547D"/>
    <w:rsid w:val="00B93F0A"/>
    <w:rsid w:val="00B95595"/>
    <w:rsid w:val="00BB526B"/>
    <w:rsid w:val="00BC4E24"/>
    <w:rsid w:val="00BD1367"/>
    <w:rsid w:val="00BD2CB1"/>
    <w:rsid w:val="00BF62C5"/>
    <w:rsid w:val="00C00FDC"/>
    <w:rsid w:val="00C13115"/>
    <w:rsid w:val="00C15734"/>
    <w:rsid w:val="00C250D5"/>
    <w:rsid w:val="00C37310"/>
    <w:rsid w:val="00C63643"/>
    <w:rsid w:val="00C92898"/>
    <w:rsid w:val="00CA0975"/>
    <w:rsid w:val="00CD2C76"/>
    <w:rsid w:val="00CD71E3"/>
    <w:rsid w:val="00CE1EAF"/>
    <w:rsid w:val="00CE7514"/>
    <w:rsid w:val="00D248DE"/>
    <w:rsid w:val="00D46C99"/>
    <w:rsid w:val="00D71EEC"/>
    <w:rsid w:val="00D8542D"/>
    <w:rsid w:val="00D870FC"/>
    <w:rsid w:val="00DC526E"/>
    <w:rsid w:val="00DC5CCD"/>
    <w:rsid w:val="00DC6A71"/>
    <w:rsid w:val="00DE5B46"/>
    <w:rsid w:val="00DE7A81"/>
    <w:rsid w:val="00DF0352"/>
    <w:rsid w:val="00E003F0"/>
    <w:rsid w:val="00E01CCB"/>
    <w:rsid w:val="00E0357D"/>
    <w:rsid w:val="00E24EC2"/>
    <w:rsid w:val="00E25796"/>
    <w:rsid w:val="00E44A23"/>
    <w:rsid w:val="00E45B17"/>
    <w:rsid w:val="00E51362"/>
    <w:rsid w:val="00E54258"/>
    <w:rsid w:val="00E84AD8"/>
    <w:rsid w:val="00E96041"/>
    <w:rsid w:val="00EA7F38"/>
    <w:rsid w:val="00EC3E04"/>
    <w:rsid w:val="00ED3AB4"/>
    <w:rsid w:val="00EE2D16"/>
    <w:rsid w:val="00F13BE6"/>
    <w:rsid w:val="00F13F89"/>
    <w:rsid w:val="00F23209"/>
    <w:rsid w:val="00F234F8"/>
    <w:rsid w:val="00F240BB"/>
    <w:rsid w:val="00F25603"/>
    <w:rsid w:val="00F37D0E"/>
    <w:rsid w:val="00F46724"/>
    <w:rsid w:val="00F54567"/>
    <w:rsid w:val="00F57FED"/>
    <w:rsid w:val="00FB533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DF0352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DF0352"/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DF0352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DF035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DF0352"/>
    <w:rPr>
      <w:rFonts w:ascii="Arial" w:hAnsi="Arial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_direktorat_vode_investicije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D54BE-74A8-48A7-8D98-6A368B579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MOP_direktorat_vode_investicije</Template>
  <TotalTime>7</TotalTime>
  <Pages>2</Pages>
  <Words>215</Words>
  <Characters>1230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Andreja Cercek-Hocevar</dc:creator>
  <cp:lastModifiedBy>BVidmar</cp:lastModifiedBy>
  <cp:revision>7</cp:revision>
  <cp:lastPrinted>2015-07-07T12:21:00Z</cp:lastPrinted>
  <dcterms:created xsi:type="dcterms:W3CDTF">2015-07-22T07:19:00Z</dcterms:created>
  <dcterms:modified xsi:type="dcterms:W3CDTF">2015-07-23T11:59:00Z</dcterms:modified>
</cp:coreProperties>
</file>