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CF4AE8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CF4AE8">
      <w:pPr>
        <w:jc w:val="both"/>
        <w:rPr>
          <w:rFonts w:cs="Arial"/>
          <w:b/>
          <w:szCs w:val="20"/>
        </w:rPr>
      </w:pPr>
    </w:p>
    <w:p w:rsidR="00A50266" w:rsidRPr="00061876" w:rsidRDefault="00A50266" w:rsidP="00CF4AE8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CF4AE8">
      <w:pPr>
        <w:jc w:val="both"/>
        <w:rPr>
          <w:rFonts w:cs="Arial"/>
          <w:szCs w:val="20"/>
        </w:rPr>
      </w:pPr>
    </w:p>
    <w:p w:rsidR="00A50266" w:rsidRPr="00061876" w:rsidRDefault="00A50266" w:rsidP="00CF4AE8">
      <w:pPr>
        <w:jc w:val="both"/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151490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CF4AE8">
      <w:pPr>
        <w:jc w:val="both"/>
        <w:rPr>
          <w:rFonts w:cs="Arial"/>
          <w:szCs w:val="20"/>
        </w:rPr>
      </w:pPr>
    </w:p>
    <w:p w:rsidR="00A50266" w:rsidRPr="00061876" w:rsidRDefault="00A50266" w:rsidP="00CF4AE8">
      <w:pPr>
        <w:pStyle w:val="Predoblikovano"/>
        <w:tabs>
          <w:tab w:val="clear" w:pos="9590"/>
        </w:tabs>
        <w:jc w:val="both"/>
        <w:rPr>
          <w:rFonts w:ascii="Arial" w:hAnsi="Arial" w:cs="Arial"/>
        </w:rPr>
      </w:pPr>
    </w:p>
    <w:p w:rsidR="00A50266" w:rsidRPr="00061876" w:rsidRDefault="00A50266" w:rsidP="00CF4AE8">
      <w:pPr>
        <w:pStyle w:val="Predoblikovano"/>
        <w:tabs>
          <w:tab w:val="clear" w:pos="9590"/>
        </w:tabs>
        <w:jc w:val="both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CF4AE8" w:rsidP="00CF4AE8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151491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CF4AE8" w:rsidP="00CF4AE8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CF4AE8" w:rsidP="00CF4AE8">
      <w:pPr>
        <w:tabs>
          <w:tab w:val="left" w:pos="709"/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CF4AE8">
      <w:pPr>
        <w:jc w:val="both"/>
        <w:rPr>
          <w:rFonts w:cs="Arial"/>
          <w:szCs w:val="20"/>
        </w:rPr>
      </w:pPr>
    </w:p>
    <w:p w:rsidR="00A50266" w:rsidRPr="00061876" w:rsidRDefault="00A50266" w:rsidP="00CF4AE8">
      <w:pPr>
        <w:jc w:val="both"/>
        <w:rPr>
          <w:rFonts w:cs="Arial"/>
          <w:szCs w:val="20"/>
        </w:rPr>
      </w:pPr>
    </w:p>
    <w:p w:rsidR="00A50266" w:rsidRPr="00061876" w:rsidRDefault="00A50266" w:rsidP="00CF4AE8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Default="00C0504F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CF4AE8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CF4AE8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CF4AE8">
      <w:pPr>
        <w:spacing w:line="240" w:lineRule="auto"/>
        <w:ind w:hanging="720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C0504F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13169A" w:rsidRDefault="00C0504F" w:rsidP="00A50266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4E7F53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CF4AE8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CF4AE8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CF4AE8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CF4AE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CF4AE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CF4AE8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CF4AE8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CF4AE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CF4AE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vrtini za odvzem vode in</w:t>
      </w:r>
    </w:p>
    <w:p w:rsidR="00A50266" w:rsidRPr="00061876" w:rsidRDefault="00A50266" w:rsidP="00CF4AE8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</w:t>
      </w:r>
      <w:r w:rsidR="002D0BC6">
        <w:rPr>
          <w:rFonts w:cs="Arial"/>
          <w:szCs w:val="20"/>
        </w:rPr>
        <w:t>gladine podzemne vode na vrtini</w:t>
      </w:r>
      <w:r w:rsidRPr="00061876">
        <w:rPr>
          <w:rFonts w:cs="Arial"/>
          <w:szCs w:val="20"/>
        </w:rPr>
        <w:t xml:space="preserve">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>. 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CF4AE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vode,</w:t>
      </w:r>
    </w:p>
    <w:p w:rsidR="00A50266" w:rsidRPr="00061876" w:rsidRDefault="00A50266" w:rsidP="00CF4AE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CF4AE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in</w:t>
      </w:r>
    </w:p>
    <w:p w:rsidR="00A50266" w:rsidRPr="00061876" w:rsidRDefault="00A50266" w:rsidP="00CF4AE8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CF4AE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CF4AE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CF4AE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CF4AE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CF4AE8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Iz pip na ustjih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</w:t>
      </w:r>
      <w:r w:rsidR="002D0BC6">
        <w:rPr>
          <w:rFonts w:cs="Arial"/>
          <w:szCs w:val="20"/>
        </w:rPr>
        <w:t>e, ki se uporablja</w:t>
      </w:r>
      <w:r w:rsidRPr="00061876">
        <w:rPr>
          <w:rFonts w:cs="Arial"/>
          <w:szCs w:val="20"/>
        </w:rPr>
        <w:t xml:space="preserve">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CF4AE8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CF4AE8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>.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  <w:bookmarkStart w:id="2" w:name="_GoBack"/>
    </w:p>
    <w:p w:rsidR="00A50266" w:rsidRPr="00061876" w:rsidRDefault="00A50266" w:rsidP="00CF4AE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CF4AE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učinkovitosti in specifične izdat</w:t>
      </w:r>
      <w:r w:rsidR="002D0BC6">
        <w:rPr>
          <w:rFonts w:cs="Arial"/>
          <w:szCs w:val="20"/>
        </w:rPr>
        <w:t>nosti vrtine za odvzem vode in</w:t>
      </w:r>
      <w:r w:rsidRPr="00061876">
        <w:rPr>
          <w:rFonts w:cs="Arial"/>
          <w:szCs w:val="20"/>
        </w:rPr>
        <w:t xml:space="preserve"> </w:t>
      </w:r>
    </w:p>
    <w:p w:rsidR="00A50266" w:rsidRPr="00061876" w:rsidRDefault="00A50266" w:rsidP="00CF4AE8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učinkovitosti in specifične izdatnosti vrtin</w:t>
      </w:r>
      <w:r w:rsidR="002D0BC6">
        <w:rPr>
          <w:rFonts w:cs="Arial"/>
          <w:szCs w:val="20"/>
        </w:rPr>
        <w:t>e</w:t>
      </w:r>
      <w:r w:rsidRPr="00061876">
        <w:rPr>
          <w:rFonts w:cs="Arial"/>
          <w:szCs w:val="20"/>
        </w:rPr>
        <w:t xml:space="preserve">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</w:t>
      </w:r>
      <w:bookmarkEnd w:id="2"/>
      <w:r w:rsidRPr="00061876">
        <w:rPr>
          <w:rFonts w:cs="Arial"/>
          <w:szCs w:val="20"/>
        </w:rPr>
        <w:t xml:space="preserve">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statičnih in dinamičnih pogojev v </w:t>
      </w:r>
      <w:r w:rsidR="002D0BC6">
        <w:rPr>
          <w:rFonts w:cs="Arial"/>
          <w:szCs w:val="20"/>
        </w:rPr>
        <w:t>vrtini</w:t>
      </w:r>
      <w:r w:rsidRPr="00061876">
        <w:rPr>
          <w:rFonts w:cs="Arial"/>
          <w:szCs w:val="20"/>
        </w:rPr>
        <w:t xml:space="preserve">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sectPr w:rsidR="00A50266" w:rsidRPr="0006187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A03" w:rsidRDefault="00572A03">
      <w:r>
        <w:separator/>
      </w:r>
    </w:p>
  </w:endnote>
  <w:endnote w:type="continuationSeparator" w:id="0">
    <w:p w:rsidR="00572A03" w:rsidRDefault="0057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10BD288E-998C-4142-B3C7-923C76D288A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B9132F1-1440-491D-A826-9FCA2B60AC3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C5C85CE-FAC8-492A-879A-58439A900E1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FC70788E-96C5-49F1-B035-5FD1BB199A64}"/>
    <w:embedBold r:id="rId5" w:fontKey="{47625577-09FE-417A-80D9-7A8F6B4DD871}"/>
    <w:embedItalic r:id="rId6" w:fontKey="{37CF2A24-5AEB-4B2D-A24F-5E326D436B1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AD895917-FA4C-4E3B-A7C7-814EC2FEABE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493745AF-34FF-4971-B777-D3BA256EF723}"/>
    <w:embedBold r:id="rId9" w:fontKey="{BC4D6C21-8798-4888-B146-F7E0A9D679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614482"/>
      <w:docPartObj>
        <w:docPartGallery w:val="Page Numbers (Bottom of Page)"/>
        <w:docPartUnique/>
      </w:docPartObj>
    </w:sdtPr>
    <w:sdtEndPr/>
    <w:sdtContent>
      <w:p w:rsidR="00CF4AE8" w:rsidRDefault="00CF4AE8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79E">
          <w:rPr>
            <w:noProof/>
          </w:rPr>
          <w:t>2</w:t>
        </w:r>
        <w:r>
          <w:fldChar w:fldCharType="end"/>
        </w:r>
      </w:p>
    </w:sdtContent>
  </w:sdt>
  <w:p w:rsidR="00CF4AE8" w:rsidRDefault="00CF4AE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A03" w:rsidRDefault="00572A03">
      <w:r>
        <w:separator/>
      </w:r>
    </w:p>
  </w:footnote>
  <w:footnote w:type="continuationSeparator" w:id="0">
    <w:p w:rsidR="00572A03" w:rsidRDefault="00572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487" w:rsidRPr="00110CBD" w:rsidRDefault="00B9748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7487" w:rsidRPr="008F3500" w:rsidTr="00AE2DF1">
      <w:trPr>
        <w:cantSplit/>
        <w:trHeight w:hRule="exact" w:val="847"/>
      </w:trPr>
      <w:tc>
        <w:tcPr>
          <w:tcW w:w="649" w:type="dxa"/>
        </w:tcPr>
        <w:p w:rsidR="00B97487" w:rsidRDefault="00B97487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  <w:p w:rsidR="00B97487" w:rsidRPr="006D42D9" w:rsidRDefault="00B97487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97487" w:rsidRPr="00B95595" w:rsidRDefault="00B97487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159D8BB" wp14:editId="3EDC31E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B97487" w:rsidRPr="00B95595" w:rsidRDefault="00B97487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B97487" w:rsidRDefault="00B97487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B97487" w:rsidRDefault="00B9748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B97487" w:rsidRDefault="00B9748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B97487" w:rsidRDefault="00B97487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B97487" w:rsidRPr="008F3500" w:rsidRDefault="00B9748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B80E00"/>
    <w:multiLevelType w:val="hybridMultilevel"/>
    <w:tmpl w:val="B3EACC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8"/>
  </w:num>
  <w:num w:numId="4">
    <w:abstractNumId w:val="31"/>
  </w:num>
  <w:num w:numId="5">
    <w:abstractNumId w:val="41"/>
  </w:num>
  <w:num w:numId="6">
    <w:abstractNumId w:val="25"/>
  </w:num>
  <w:num w:numId="7">
    <w:abstractNumId w:val="35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27"/>
  </w:num>
  <w:num w:numId="13">
    <w:abstractNumId w:val="3"/>
  </w:num>
  <w:num w:numId="14">
    <w:abstractNumId w:val="21"/>
  </w:num>
  <w:num w:numId="15">
    <w:abstractNumId w:val="7"/>
  </w:num>
  <w:num w:numId="16">
    <w:abstractNumId w:val="26"/>
  </w:num>
  <w:num w:numId="17">
    <w:abstractNumId w:val="32"/>
  </w:num>
  <w:num w:numId="18">
    <w:abstractNumId w:val="5"/>
  </w:num>
  <w:num w:numId="19">
    <w:abstractNumId w:val="11"/>
  </w:num>
  <w:num w:numId="20">
    <w:abstractNumId w:val="16"/>
  </w:num>
  <w:num w:numId="21">
    <w:abstractNumId w:val="40"/>
  </w:num>
  <w:num w:numId="22">
    <w:abstractNumId w:val="22"/>
  </w:num>
  <w:num w:numId="23">
    <w:abstractNumId w:val="28"/>
  </w:num>
  <w:num w:numId="24">
    <w:abstractNumId w:val="39"/>
  </w:num>
  <w:num w:numId="25">
    <w:abstractNumId w:val="12"/>
  </w:num>
  <w:num w:numId="26">
    <w:abstractNumId w:val="37"/>
  </w:num>
  <w:num w:numId="27">
    <w:abstractNumId w:val="17"/>
  </w:num>
  <w:num w:numId="28">
    <w:abstractNumId w:val="34"/>
  </w:num>
  <w:num w:numId="29">
    <w:abstractNumId w:val="38"/>
  </w:num>
  <w:num w:numId="30">
    <w:abstractNumId w:val="18"/>
  </w:num>
  <w:num w:numId="31">
    <w:abstractNumId w:val="36"/>
  </w:num>
  <w:num w:numId="32">
    <w:abstractNumId w:val="15"/>
  </w:num>
  <w:num w:numId="33">
    <w:abstractNumId w:val="20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3"/>
  </w:num>
  <w:num w:numId="38">
    <w:abstractNumId w:val="33"/>
  </w:num>
  <w:num w:numId="3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066B8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8679E"/>
    <w:rsid w:val="000A5663"/>
    <w:rsid w:val="000A7238"/>
    <w:rsid w:val="000B37B2"/>
    <w:rsid w:val="000C38A4"/>
    <w:rsid w:val="000D7655"/>
    <w:rsid w:val="000E1264"/>
    <w:rsid w:val="000E2DDD"/>
    <w:rsid w:val="000E3F88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47D91"/>
    <w:rsid w:val="002567C7"/>
    <w:rsid w:val="00271CE5"/>
    <w:rsid w:val="00282020"/>
    <w:rsid w:val="002A03FC"/>
    <w:rsid w:val="002A43B0"/>
    <w:rsid w:val="002B7A82"/>
    <w:rsid w:val="002C4F4E"/>
    <w:rsid w:val="002D0BC6"/>
    <w:rsid w:val="002D1010"/>
    <w:rsid w:val="002D3C49"/>
    <w:rsid w:val="002F339F"/>
    <w:rsid w:val="002F5ABB"/>
    <w:rsid w:val="00300775"/>
    <w:rsid w:val="00313AEF"/>
    <w:rsid w:val="0031614B"/>
    <w:rsid w:val="00322AB9"/>
    <w:rsid w:val="00324D8C"/>
    <w:rsid w:val="00350C90"/>
    <w:rsid w:val="003537A7"/>
    <w:rsid w:val="00357613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4CF3"/>
    <w:rsid w:val="00456882"/>
    <w:rsid w:val="00465527"/>
    <w:rsid w:val="00467DAC"/>
    <w:rsid w:val="004762F8"/>
    <w:rsid w:val="004810AA"/>
    <w:rsid w:val="004A3B09"/>
    <w:rsid w:val="004A4413"/>
    <w:rsid w:val="004B74AC"/>
    <w:rsid w:val="004C09C0"/>
    <w:rsid w:val="004D6713"/>
    <w:rsid w:val="004E3888"/>
    <w:rsid w:val="004E6D0D"/>
    <w:rsid w:val="004E7F53"/>
    <w:rsid w:val="004F395C"/>
    <w:rsid w:val="004F3E8A"/>
    <w:rsid w:val="004F53AA"/>
    <w:rsid w:val="004F5C0C"/>
    <w:rsid w:val="0051461B"/>
    <w:rsid w:val="00520DE3"/>
    <w:rsid w:val="00525054"/>
    <w:rsid w:val="005257B7"/>
    <w:rsid w:val="00526246"/>
    <w:rsid w:val="0054099C"/>
    <w:rsid w:val="00547C03"/>
    <w:rsid w:val="00567106"/>
    <w:rsid w:val="00572A03"/>
    <w:rsid w:val="0057323F"/>
    <w:rsid w:val="00583656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60F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60EB1"/>
    <w:rsid w:val="00674DB3"/>
    <w:rsid w:val="00677197"/>
    <w:rsid w:val="00677B2A"/>
    <w:rsid w:val="006828BE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2585F"/>
    <w:rsid w:val="00731AC0"/>
    <w:rsid w:val="00733017"/>
    <w:rsid w:val="00736EBA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90FEF"/>
    <w:rsid w:val="008A7ECA"/>
    <w:rsid w:val="008B0266"/>
    <w:rsid w:val="008B04C6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057A3"/>
    <w:rsid w:val="00A125C5"/>
    <w:rsid w:val="00A12A82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84AAA"/>
    <w:rsid w:val="00AB349F"/>
    <w:rsid w:val="00AC0CA0"/>
    <w:rsid w:val="00AC2186"/>
    <w:rsid w:val="00AC2465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97487"/>
    <w:rsid w:val="00BA2D2D"/>
    <w:rsid w:val="00BC4E24"/>
    <w:rsid w:val="00BE206C"/>
    <w:rsid w:val="00BE5459"/>
    <w:rsid w:val="00C00FDC"/>
    <w:rsid w:val="00C0504F"/>
    <w:rsid w:val="00C14299"/>
    <w:rsid w:val="00C22D89"/>
    <w:rsid w:val="00C250D5"/>
    <w:rsid w:val="00C2765D"/>
    <w:rsid w:val="00C33EE1"/>
    <w:rsid w:val="00C36771"/>
    <w:rsid w:val="00C422D6"/>
    <w:rsid w:val="00C45726"/>
    <w:rsid w:val="00C50372"/>
    <w:rsid w:val="00C63643"/>
    <w:rsid w:val="00C832A2"/>
    <w:rsid w:val="00C85114"/>
    <w:rsid w:val="00C92898"/>
    <w:rsid w:val="00C93DB1"/>
    <w:rsid w:val="00C94490"/>
    <w:rsid w:val="00C945C8"/>
    <w:rsid w:val="00CA3CE6"/>
    <w:rsid w:val="00CA580E"/>
    <w:rsid w:val="00CC73CE"/>
    <w:rsid w:val="00CE7514"/>
    <w:rsid w:val="00CF2A4C"/>
    <w:rsid w:val="00CF4AE8"/>
    <w:rsid w:val="00D0464C"/>
    <w:rsid w:val="00D248DE"/>
    <w:rsid w:val="00D35ABC"/>
    <w:rsid w:val="00D60D1D"/>
    <w:rsid w:val="00D71EEC"/>
    <w:rsid w:val="00D7321D"/>
    <w:rsid w:val="00D77682"/>
    <w:rsid w:val="00D77B3F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DF4424"/>
    <w:rsid w:val="00E0357D"/>
    <w:rsid w:val="00E16967"/>
    <w:rsid w:val="00E20E0E"/>
    <w:rsid w:val="00E24EC2"/>
    <w:rsid w:val="00E27529"/>
    <w:rsid w:val="00E45B17"/>
    <w:rsid w:val="00E56511"/>
    <w:rsid w:val="00E829A6"/>
    <w:rsid w:val="00E83B94"/>
    <w:rsid w:val="00E96041"/>
    <w:rsid w:val="00EA7E38"/>
    <w:rsid w:val="00EE5982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B4920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character" w:styleId="Pripombasklic">
    <w:name w:val="annotation reference"/>
    <w:basedOn w:val="Privzetapisavaodstavka"/>
    <w:rsid w:val="005B460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B460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B460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5B460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B460F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84AAA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character" w:styleId="Pripombasklic">
    <w:name w:val="annotation reference"/>
    <w:basedOn w:val="Privzetapisavaodstavka"/>
    <w:rsid w:val="005B460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B460F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B460F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5B460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B460F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BB0C6-924C-4B95-9CAA-00BB7697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1363</Words>
  <Characters>7772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2015-11-03T06:23:00Z</cp:lastPrinted>
  <dcterms:created xsi:type="dcterms:W3CDTF">2015-11-04T12:13:00Z</dcterms:created>
  <dcterms:modified xsi:type="dcterms:W3CDTF">2015-11-04T13:12:00Z</dcterms:modified>
</cp:coreProperties>
</file>