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B832CB">
      <w:pPr>
        <w:jc w:val="both"/>
        <w:rPr>
          <w:rFonts w:cs="Arial"/>
          <w:b/>
          <w:szCs w:val="20"/>
        </w:rPr>
      </w:pPr>
    </w:p>
    <w:p w:rsidR="00A50266" w:rsidRPr="00061876" w:rsidRDefault="00A50266" w:rsidP="00B832CB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5.55pt" o:ole="" fillcolor="window">
            <v:imagedata r:id="rId9" o:title=""/>
          </v:shape>
          <o:OLEObject Type="Embed" ProgID="Equation.3" ShapeID="_x0000_i1025" DrawAspect="Content" ObjectID="_1512319396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B832CB">
      <w:pPr>
        <w:rPr>
          <w:rFonts w:cs="Arial"/>
          <w:szCs w:val="20"/>
        </w:rPr>
      </w:pPr>
    </w:p>
    <w:p w:rsidR="00A50266" w:rsidRPr="00061876" w:rsidRDefault="00A50266" w:rsidP="00B832CB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</w:p>
    <w:p w:rsidR="00A50266" w:rsidRPr="00061876" w:rsidRDefault="00A50266" w:rsidP="00B832CB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B832CB" w:rsidP="00B832CB">
      <w:pPr>
        <w:pStyle w:val="Predoblikovano"/>
        <w:tabs>
          <w:tab w:val="clear" w:pos="0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pt;height:12.9pt" o:ole="">
            <v:imagedata r:id="rId11" o:title=""/>
          </v:shape>
          <o:OLEObject Type="Embed" ProgID="Equation.3" ShapeID="_x0000_i1026" DrawAspect="Content" ObjectID="_1512319397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B832CB" w:rsidP="00B832CB">
      <w:pPr>
        <w:pStyle w:val="Predoblikovano"/>
        <w:tabs>
          <w:tab w:val="clear" w:pos="0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B832CB" w:rsidP="00B832CB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B832CB">
      <w:pPr>
        <w:tabs>
          <w:tab w:val="left" w:pos="709"/>
        </w:tabs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B832CB">
      <w:pPr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B832CB">
      <w:pPr>
        <w:jc w:val="both"/>
        <w:rPr>
          <w:rFonts w:cs="Arial"/>
          <w:b/>
          <w:szCs w:val="20"/>
        </w:rPr>
      </w:pPr>
    </w:p>
    <w:p w:rsidR="00A50266" w:rsidRPr="00061876" w:rsidRDefault="00A50266" w:rsidP="00B832CB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B832CB">
      <w:pPr>
        <w:jc w:val="both"/>
        <w:rPr>
          <w:rFonts w:cs="Arial"/>
          <w:b/>
          <w:szCs w:val="20"/>
        </w:rPr>
      </w:pPr>
    </w:p>
    <w:p w:rsidR="00A50266" w:rsidRDefault="00552D1E" w:rsidP="00B832CB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B832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B832CB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B832CB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552D1E" w:rsidP="00B832CB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B832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</w:t>
      </w:r>
      <w:r w:rsidR="00B832CB">
        <w:rPr>
          <w:rFonts w:cs="Arial"/>
          <w:szCs w:val="20"/>
        </w:rPr>
        <w:t>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13169A" w:rsidRDefault="00552D1E" w:rsidP="00B832CB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B832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13169A" w:rsidP="00B832CB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B832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B832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B832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B832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13169A" w:rsidP="00B832C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B832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B832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B832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B832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B832CB">
      <w:pPr>
        <w:numPr>
          <w:ilvl w:val="0"/>
          <w:numId w:val="28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B832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odvzete količine vode iz vsake vrtine za odvzem vode, </w:t>
      </w:r>
    </w:p>
    <w:p w:rsidR="00A50266" w:rsidRPr="00061876" w:rsidRDefault="00A50266" w:rsidP="00B832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B832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13169A" w:rsidP="00B832C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B832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B832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B832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B832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B832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B832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B832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B832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B832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B832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B832CB">
      <w:pPr>
        <w:ind w:left="709"/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1"/>
              </w:numPr>
              <w:tabs>
                <w:tab w:val="clear" w:pos="1069"/>
                <w:tab w:val="num" w:pos="709"/>
              </w:tabs>
              <w:ind w:left="709" w:hanging="709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B832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lastRenderedPageBreak/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B832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B832CB">
            <w:pPr>
              <w:pStyle w:val="Odstavekseznama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B832CB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13169A" w:rsidP="00B832CB">
      <w:pPr>
        <w:pStyle w:val="Odstavekseznama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B832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B832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B832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B832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B832CB">
      <w:pPr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B832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B832CB">
      <w:pPr>
        <w:ind w:left="37"/>
        <w:jc w:val="both"/>
        <w:rPr>
          <w:rFonts w:cs="Arial"/>
          <w:szCs w:val="20"/>
        </w:rPr>
      </w:pPr>
    </w:p>
    <w:p w:rsidR="00A50266" w:rsidRPr="00061876" w:rsidRDefault="00A50266" w:rsidP="00B832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Default="00A50266" w:rsidP="00707D1F">
      <w:pPr>
        <w:jc w:val="both"/>
        <w:rPr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55" w:rsidRDefault="00187755">
      <w:r>
        <w:separator/>
      </w:r>
    </w:p>
  </w:endnote>
  <w:endnote w:type="continuationSeparator" w:id="0">
    <w:p w:rsidR="00187755" w:rsidRDefault="0018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64E0366A-235F-443C-8341-74E89DB8FBF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B17ED929-0823-489B-968D-57C340A72D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EF71CE-E009-4E1D-BE18-ACCDB2C6881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030D12D6-01C5-40BB-9AEB-F475D8262A7B}"/>
    <w:embedBold r:id="rId5" w:fontKey="{FF99493C-749B-4041-BDEB-9583F971C8AD}"/>
    <w:embedItalic r:id="rId6" w:fontKey="{CF0F1F7D-DF60-4E21-AFBE-42B9D317255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639DF6B6-B978-4166-95C0-6AFEFF71414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AC0A7F74-1106-4951-B07D-6914DCD47AC6}"/>
    <w:embedBold r:id="rId9" w:fontKey="{72097244-66E9-40FF-99BE-40F7E83A4C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837015"/>
      <w:docPartObj>
        <w:docPartGallery w:val="Page Numbers (Bottom of Page)"/>
        <w:docPartUnique/>
      </w:docPartObj>
    </w:sdtPr>
    <w:sdtEndPr/>
    <w:sdtContent>
      <w:p w:rsidR="00B832CB" w:rsidRDefault="00B832C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D1F">
          <w:rPr>
            <w:noProof/>
          </w:rPr>
          <w:t>5</w:t>
        </w:r>
        <w:r>
          <w:fldChar w:fldCharType="end"/>
        </w:r>
      </w:p>
    </w:sdtContent>
  </w:sdt>
  <w:p w:rsidR="00B832CB" w:rsidRDefault="00B832C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55" w:rsidRDefault="00187755">
      <w:r>
        <w:separator/>
      </w:r>
    </w:p>
  </w:footnote>
  <w:footnote w:type="continuationSeparator" w:id="0">
    <w:p w:rsidR="00187755" w:rsidRDefault="001877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3E4" w:rsidRPr="00110CBD" w:rsidRDefault="000233E4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233E4" w:rsidRPr="008F3500" w:rsidTr="00AE2DF1">
      <w:trPr>
        <w:cantSplit/>
        <w:trHeight w:hRule="exact" w:val="847"/>
      </w:trPr>
      <w:tc>
        <w:tcPr>
          <w:tcW w:w="649" w:type="dxa"/>
        </w:tcPr>
        <w:p w:rsidR="000233E4" w:rsidRDefault="000233E4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  <w:p w:rsidR="000233E4" w:rsidRPr="006D42D9" w:rsidRDefault="000233E4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0233E4" w:rsidRPr="00B95595" w:rsidRDefault="000233E4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7EF5D49" wp14:editId="14DAAE4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0233E4" w:rsidRPr="00B95595" w:rsidRDefault="000233E4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0233E4" w:rsidRDefault="000233E4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0233E4" w:rsidRDefault="000233E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0233E4" w:rsidRDefault="000233E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0233E4" w:rsidRDefault="000233E4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0233E4" w:rsidRPr="008F3500" w:rsidRDefault="000233E4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CD1C3C"/>
    <w:multiLevelType w:val="hybridMultilevel"/>
    <w:tmpl w:val="D3F4BF3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1D1B61"/>
    <w:multiLevelType w:val="hybridMultilevel"/>
    <w:tmpl w:val="6546A4DA"/>
    <w:lvl w:ilvl="0" w:tplc="C5D61F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7"/>
  </w:num>
  <w:num w:numId="4">
    <w:abstractNumId w:val="31"/>
  </w:num>
  <w:num w:numId="5">
    <w:abstractNumId w:val="41"/>
  </w:num>
  <w:num w:numId="6">
    <w:abstractNumId w:val="25"/>
  </w:num>
  <w:num w:numId="7">
    <w:abstractNumId w:val="35"/>
  </w:num>
  <w:num w:numId="8">
    <w:abstractNumId w:val="23"/>
  </w:num>
  <w:num w:numId="9">
    <w:abstractNumId w:val="13"/>
  </w:num>
  <w:num w:numId="10">
    <w:abstractNumId w:val="8"/>
  </w:num>
  <w:num w:numId="11">
    <w:abstractNumId w:val="24"/>
  </w:num>
  <w:num w:numId="12">
    <w:abstractNumId w:val="27"/>
  </w:num>
  <w:num w:numId="13">
    <w:abstractNumId w:val="3"/>
  </w:num>
  <w:num w:numId="14">
    <w:abstractNumId w:val="20"/>
  </w:num>
  <w:num w:numId="15">
    <w:abstractNumId w:val="6"/>
  </w:num>
  <w:num w:numId="16">
    <w:abstractNumId w:val="26"/>
  </w:num>
  <w:num w:numId="17">
    <w:abstractNumId w:val="32"/>
  </w:num>
  <w:num w:numId="18">
    <w:abstractNumId w:val="4"/>
  </w:num>
  <w:num w:numId="19">
    <w:abstractNumId w:val="10"/>
  </w:num>
  <w:num w:numId="20">
    <w:abstractNumId w:val="15"/>
  </w:num>
  <w:num w:numId="21">
    <w:abstractNumId w:val="40"/>
  </w:num>
  <w:num w:numId="22">
    <w:abstractNumId w:val="22"/>
  </w:num>
  <w:num w:numId="23">
    <w:abstractNumId w:val="28"/>
  </w:num>
  <w:num w:numId="24">
    <w:abstractNumId w:val="39"/>
  </w:num>
  <w:num w:numId="25">
    <w:abstractNumId w:val="11"/>
  </w:num>
  <w:num w:numId="26">
    <w:abstractNumId w:val="37"/>
  </w:num>
  <w:num w:numId="27">
    <w:abstractNumId w:val="16"/>
  </w:num>
  <w:num w:numId="28">
    <w:abstractNumId w:val="34"/>
  </w:num>
  <w:num w:numId="29">
    <w:abstractNumId w:val="38"/>
  </w:num>
  <w:num w:numId="30">
    <w:abstractNumId w:val="17"/>
  </w:num>
  <w:num w:numId="31">
    <w:abstractNumId w:val="36"/>
  </w:num>
  <w:num w:numId="32">
    <w:abstractNumId w:val="14"/>
  </w:num>
  <w:num w:numId="33">
    <w:abstractNumId w:val="19"/>
  </w:num>
  <w:num w:numId="34">
    <w:abstractNumId w:val="12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2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9"/>
  </w:num>
  <w:num w:numId="45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02546"/>
    <w:rsid w:val="000129FB"/>
    <w:rsid w:val="00013092"/>
    <w:rsid w:val="000154F5"/>
    <w:rsid w:val="0001550E"/>
    <w:rsid w:val="00016D7B"/>
    <w:rsid w:val="00020636"/>
    <w:rsid w:val="00020CC5"/>
    <w:rsid w:val="000233E4"/>
    <w:rsid w:val="00023A88"/>
    <w:rsid w:val="00023FBE"/>
    <w:rsid w:val="00025B26"/>
    <w:rsid w:val="00027744"/>
    <w:rsid w:val="00051C9F"/>
    <w:rsid w:val="00063C35"/>
    <w:rsid w:val="00064743"/>
    <w:rsid w:val="00065678"/>
    <w:rsid w:val="00067B9F"/>
    <w:rsid w:val="00081371"/>
    <w:rsid w:val="00095801"/>
    <w:rsid w:val="000A5663"/>
    <w:rsid w:val="000A7238"/>
    <w:rsid w:val="000B11F7"/>
    <w:rsid w:val="000B37B2"/>
    <w:rsid w:val="000C38A4"/>
    <w:rsid w:val="000D27CA"/>
    <w:rsid w:val="000D7655"/>
    <w:rsid w:val="000E1264"/>
    <w:rsid w:val="000E2DDD"/>
    <w:rsid w:val="001208B4"/>
    <w:rsid w:val="00121507"/>
    <w:rsid w:val="001239CB"/>
    <w:rsid w:val="0013043A"/>
    <w:rsid w:val="0013169A"/>
    <w:rsid w:val="001357B2"/>
    <w:rsid w:val="00142DD5"/>
    <w:rsid w:val="00143795"/>
    <w:rsid w:val="001510AD"/>
    <w:rsid w:val="001516F1"/>
    <w:rsid w:val="00155A15"/>
    <w:rsid w:val="0016200A"/>
    <w:rsid w:val="00164BE3"/>
    <w:rsid w:val="00165313"/>
    <w:rsid w:val="0017567E"/>
    <w:rsid w:val="001846D5"/>
    <w:rsid w:val="00185C74"/>
    <w:rsid w:val="00185D5E"/>
    <w:rsid w:val="00187755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43C4"/>
    <w:rsid w:val="001F3711"/>
    <w:rsid w:val="00200999"/>
    <w:rsid w:val="00202A77"/>
    <w:rsid w:val="002039C3"/>
    <w:rsid w:val="0021447A"/>
    <w:rsid w:val="002179AA"/>
    <w:rsid w:val="0022090D"/>
    <w:rsid w:val="00221527"/>
    <w:rsid w:val="0022763D"/>
    <w:rsid w:val="0023023D"/>
    <w:rsid w:val="00232040"/>
    <w:rsid w:val="00242E0D"/>
    <w:rsid w:val="00243191"/>
    <w:rsid w:val="002469F3"/>
    <w:rsid w:val="002567C7"/>
    <w:rsid w:val="00262268"/>
    <w:rsid w:val="00271CE5"/>
    <w:rsid w:val="00282020"/>
    <w:rsid w:val="002A03FC"/>
    <w:rsid w:val="002A43B0"/>
    <w:rsid w:val="002B7A82"/>
    <w:rsid w:val="002C4F4E"/>
    <w:rsid w:val="002C76D6"/>
    <w:rsid w:val="002D1010"/>
    <w:rsid w:val="002F339F"/>
    <w:rsid w:val="002F5ABB"/>
    <w:rsid w:val="00300775"/>
    <w:rsid w:val="00310D14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B0754"/>
    <w:rsid w:val="003C04AB"/>
    <w:rsid w:val="003C6B90"/>
    <w:rsid w:val="003D2BBA"/>
    <w:rsid w:val="003E1C74"/>
    <w:rsid w:val="003E2B6C"/>
    <w:rsid w:val="003F21F3"/>
    <w:rsid w:val="004048B2"/>
    <w:rsid w:val="00410ECB"/>
    <w:rsid w:val="00421510"/>
    <w:rsid w:val="004235A1"/>
    <w:rsid w:val="004259DA"/>
    <w:rsid w:val="00426637"/>
    <w:rsid w:val="004311A2"/>
    <w:rsid w:val="00442DE2"/>
    <w:rsid w:val="004525B2"/>
    <w:rsid w:val="00456882"/>
    <w:rsid w:val="00465527"/>
    <w:rsid w:val="004762F8"/>
    <w:rsid w:val="00476807"/>
    <w:rsid w:val="004810AA"/>
    <w:rsid w:val="004914A0"/>
    <w:rsid w:val="004A3B09"/>
    <w:rsid w:val="004A4413"/>
    <w:rsid w:val="004A56EF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0EC5"/>
    <w:rsid w:val="00525054"/>
    <w:rsid w:val="005257B7"/>
    <w:rsid w:val="00526246"/>
    <w:rsid w:val="0054099C"/>
    <w:rsid w:val="00547C03"/>
    <w:rsid w:val="005514C7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E1535"/>
    <w:rsid w:val="005E1D3C"/>
    <w:rsid w:val="005F1EDA"/>
    <w:rsid w:val="00617840"/>
    <w:rsid w:val="0062566D"/>
    <w:rsid w:val="00632253"/>
    <w:rsid w:val="0063570D"/>
    <w:rsid w:val="00642714"/>
    <w:rsid w:val="00644297"/>
    <w:rsid w:val="006455CE"/>
    <w:rsid w:val="00651967"/>
    <w:rsid w:val="0065329B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E31AD"/>
    <w:rsid w:val="006E6C8D"/>
    <w:rsid w:val="006F5D51"/>
    <w:rsid w:val="00704440"/>
    <w:rsid w:val="00707D1F"/>
    <w:rsid w:val="0072585F"/>
    <w:rsid w:val="00731AC0"/>
    <w:rsid w:val="00732A05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3D51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20F0A"/>
    <w:rsid w:val="0083355F"/>
    <w:rsid w:val="00835170"/>
    <w:rsid w:val="00842DAB"/>
    <w:rsid w:val="0084503F"/>
    <w:rsid w:val="00862D7E"/>
    <w:rsid w:val="00867890"/>
    <w:rsid w:val="0088043C"/>
    <w:rsid w:val="008906C9"/>
    <w:rsid w:val="00891184"/>
    <w:rsid w:val="008A7ECA"/>
    <w:rsid w:val="008B3FE1"/>
    <w:rsid w:val="008B5BA9"/>
    <w:rsid w:val="008B717E"/>
    <w:rsid w:val="008C1687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75484"/>
    <w:rsid w:val="00993BA6"/>
    <w:rsid w:val="00994953"/>
    <w:rsid w:val="009A38C0"/>
    <w:rsid w:val="009B31F7"/>
    <w:rsid w:val="009B706D"/>
    <w:rsid w:val="009C2F92"/>
    <w:rsid w:val="009C3C65"/>
    <w:rsid w:val="009C56D2"/>
    <w:rsid w:val="009D037A"/>
    <w:rsid w:val="009F293B"/>
    <w:rsid w:val="009F37EE"/>
    <w:rsid w:val="00A10C9D"/>
    <w:rsid w:val="00A125C5"/>
    <w:rsid w:val="00A1622B"/>
    <w:rsid w:val="00A21055"/>
    <w:rsid w:val="00A25A20"/>
    <w:rsid w:val="00A26BEB"/>
    <w:rsid w:val="00A2714E"/>
    <w:rsid w:val="00A3212D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39D0"/>
    <w:rsid w:val="00B45806"/>
    <w:rsid w:val="00B614F6"/>
    <w:rsid w:val="00B66CA1"/>
    <w:rsid w:val="00B8245B"/>
    <w:rsid w:val="00B832CB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63643"/>
    <w:rsid w:val="00C85114"/>
    <w:rsid w:val="00C90AD3"/>
    <w:rsid w:val="00C92898"/>
    <w:rsid w:val="00C94490"/>
    <w:rsid w:val="00C945C8"/>
    <w:rsid w:val="00CA08E5"/>
    <w:rsid w:val="00CA28C9"/>
    <w:rsid w:val="00CA3CE6"/>
    <w:rsid w:val="00CA3F21"/>
    <w:rsid w:val="00CA580E"/>
    <w:rsid w:val="00CC73CE"/>
    <w:rsid w:val="00CE7514"/>
    <w:rsid w:val="00CF2A4C"/>
    <w:rsid w:val="00D0464C"/>
    <w:rsid w:val="00D14327"/>
    <w:rsid w:val="00D248DE"/>
    <w:rsid w:val="00D31B70"/>
    <w:rsid w:val="00D35ABC"/>
    <w:rsid w:val="00D417F9"/>
    <w:rsid w:val="00D60D1D"/>
    <w:rsid w:val="00D71EEC"/>
    <w:rsid w:val="00D7321D"/>
    <w:rsid w:val="00D77224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DF76DB"/>
    <w:rsid w:val="00E0357D"/>
    <w:rsid w:val="00E16967"/>
    <w:rsid w:val="00E20E0E"/>
    <w:rsid w:val="00E24EC2"/>
    <w:rsid w:val="00E27529"/>
    <w:rsid w:val="00E45B17"/>
    <w:rsid w:val="00E540CD"/>
    <w:rsid w:val="00E56511"/>
    <w:rsid w:val="00E5767F"/>
    <w:rsid w:val="00E829A6"/>
    <w:rsid w:val="00E843F1"/>
    <w:rsid w:val="00E96041"/>
    <w:rsid w:val="00EA7D3C"/>
    <w:rsid w:val="00EA7E38"/>
    <w:rsid w:val="00EB2D65"/>
    <w:rsid w:val="00EE5982"/>
    <w:rsid w:val="00F23209"/>
    <w:rsid w:val="00F240BB"/>
    <w:rsid w:val="00F25603"/>
    <w:rsid w:val="00F25930"/>
    <w:rsid w:val="00F2613C"/>
    <w:rsid w:val="00F46724"/>
    <w:rsid w:val="00F57FED"/>
    <w:rsid w:val="00F63278"/>
    <w:rsid w:val="00F712A9"/>
    <w:rsid w:val="00F83A71"/>
    <w:rsid w:val="00F84E73"/>
    <w:rsid w:val="00F85573"/>
    <w:rsid w:val="00FC0119"/>
    <w:rsid w:val="00FC25D7"/>
    <w:rsid w:val="00FD35E0"/>
    <w:rsid w:val="00FD4589"/>
    <w:rsid w:val="00FD48B6"/>
    <w:rsid w:val="00FF0620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BAA7A-DCE6-4DE6-B002-7455A1EA2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4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2015-12-18T11:30:00Z</cp:lastPrinted>
  <dcterms:created xsi:type="dcterms:W3CDTF">2015-12-21T14:18:00Z</dcterms:created>
  <dcterms:modified xsi:type="dcterms:W3CDTF">2015-12-22T18:57:00Z</dcterms:modified>
</cp:coreProperties>
</file>