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8EB26" w14:textId="0CBFEDF2" w:rsidR="00E3425E" w:rsidRDefault="005C3586" w:rsidP="00E3425E">
      <w:pPr>
        <w:rPr>
          <w:rFonts w:cs="Arial"/>
          <w:szCs w:val="20"/>
          <w:lang w:val="sl-SI"/>
        </w:rPr>
      </w:pPr>
      <w:bookmarkStart w:id="0" w:name="_GoBack"/>
      <w:bookmarkEnd w:id="0"/>
      <w:r>
        <w:rPr>
          <w:rFonts w:cs="Arial"/>
          <w:noProof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1801C8" wp14:editId="050268BE">
                <wp:simplePos x="0" y="0"/>
                <wp:positionH relativeFrom="column">
                  <wp:posOffset>-635</wp:posOffset>
                </wp:positionH>
                <wp:positionV relativeFrom="paragraph">
                  <wp:posOffset>8260715</wp:posOffset>
                </wp:positionV>
                <wp:extent cx="5396230" cy="2540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254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DDF62" w14:textId="4878F4CC" w:rsidR="005C3586" w:rsidRPr="005C3586" w:rsidRDefault="005C3586" w:rsidP="005C3586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  <w:t>POTRJEN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.05pt;margin-top:650.45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" fillcolor="black" stroked="f" strokeweight=".5pt">
                <v:fill opacity="0"/>
                <v:textbox>
                  <w:txbxContent>
                    <w:p w14:paraId="4E8DDF62" w14:textId="4878F4CC" w:rsidR="005C3586" w:rsidRPr="005C3586" w:rsidRDefault="005C3586" w:rsidP="005C3586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  <w:t>POTRJEN</w:t>
                      </w:r>
                    </w:p>
                  </w:txbxContent>
                </v:textbox>
              </v:shape>
            </w:pict>
          </mc:Fallback>
        </mc:AlternateContent>
      </w:r>
    </w:p>
    <w:p w14:paraId="265209BE" w14:textId="77777777" w:rsidR="000C13D5" w:rsidRPr="00A3705B" w:rsidRDefault="000C13D5" w:rsidP="00E3425E">
      <w:pPr>
        <w:rPr>
          <w:rFonts w:cs="Arial"/>
          <w:szCs w:val="20"/>
          <w:lang w:val="sl-SI"/>
        </w:rPr>
      </w:pPr>
    </w:p>
    <w:tbl>
      <w:tblPr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"/>
        <w:gridCol w:w="669"/>
        <w:gridCol w:w="857"/>
        <w:gridCol w:w="82"/>
        <w:gridCol w:w="3320"/>
        <w:gridCol w:w="2974"/>
        <w:gridCol w:w="96"/>
        <w:gridCol w:w="628"/>
        <w:gridCol w:w="82"/>
        <w:gridCol w:w="47"/>
      </w:tblGrid>
      <w:tr w:rsidR="00D15B58" w:rsidRPr="00BE64DD" w14:paraId="4BB4609D" w14:textId="77777777" w:rsidTr="009C6C1A">
        <w:trPr>
          <w:gridBefore w:val="1"/>
          <w:gridAfter w:val="2"/>
          <w:wBefore w:w="34" w:type="dxa"/>
          <w:wAfter w:w="129" w:type="dxa"/>
        </w:trPr>
        <w:tc>
          <w:tcPr>
            <w:tcW w:w="1526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44C7818" w14:textId="77777777" w:rsidR="00D15B58" w:rsidRPr="00BE64DD" w:rsidRDefault="00D15B58" w:rsidP="00AE0B32">
            <w:pPr>
              <w:spacing w:line="240" w:lineRule="auto"/>
              <w:rPr>
                <w:rFonts w:cs="Arial"/>
                <w:spacing w:val="-4"/>
                <w:szCs w:val="20"/>
                <w:highlight w:val="yellow"/>
              </w:rPr>
            </w:pPr>
            <w:r w:rsidRPr="00BE64DD">
              <w:rPr>
                <w:rFonts w:cs="Arial"/>
                <w:spacing w:val="-4"/>
                <w:szCs w:val="20"/>
              </w:rPr>
              <w:t>Številka:</w:t>
            </w:r>
          </w:p>
        </w:tc>
        <w:tc>
          <w:tcPr>
            <w:tcW w:w="3402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4A801CA" w14:textId="5B7ACAE4" w:rsidR="00D15B58" w:rsidRPr="007A5470" w:rsidRDefault="007D7C63" w:rsidP="007A5470">
            <w:pPr>
              <w:rPr>
                <w:rFonts w:cs="Arial"/>
                <w:spacing w:val="-4"/>
                <w:szCs w:val="20"/>
              </w:rPr>
            </w:pPr>
            <w:r w:rsidRPr="007A5470">
              <w:rPr>
                <w:rStyle w:val="datalabel"/>
                <w:rFonts w:cs="Arial"/>
                <w:color w:val="222222"/>
                <w:szCs w:val="20"/>
              </w:rPr>
              <w:t>35022-6/2021-2550</w:t>
            </w:r>
            <w:r w:rsidR="009A4CA5" w:rsidRPr="007A5470">
              <w:t>-</w:t>
            </w:r>
            <w:r w:rsidR="007A5470" w:rsidRPr="007A5470">
              <w:t>26</w:t>
            </w:r>
            <w:r w:rsidR="009A4CA5" w:rsidRPr="007A5470">
              <w:t>/</w:t>
            </w:r>
            <w:r w:rsidR="00D15B58" w:rsidRPr="007A5470">
              <w:rPr>
                <w:rFonts w:cs="Arial"/>
                <w:szCs w:val="20"/>
              </w:rPr>
              <w:t>10921-05</w:t>
            </w:r>
          </w:p>
        </w:tc>
        <w:tc>
          <w:tcPr>
            <w:tcW w:w="3698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14:paraId="43130505" w14:textId="77777777" w:rsidR="00D15B58" w:rsidRPr="00BE64DD" w:rsidRDefault="00D15B58" w:rsidP="00F54FB7">
            <w:pPr>
              <w:jc w:val="right"/>
              <w:rPr>
                <w:rFonts w:cs="Arial"/>
                <w:b/>
                <w:spacing w:val="-4"/>
                <w:szCs w:val="20"/>
                <w:highlight w:val="yellow"/>
              </w:rPr>
            </w:pPr>
          </w:p>
        </w:tc>
      </w:tr>
      <w:tr w:rsidR="00D15B58" w:rsidRPr="00BE64DD" w14:paraId="528C95B6" w14:textId="77777777" w:rsidTr="009C6C1A">
        <w:trPr>
          <w:gridBefore w:val="1"/>
          <w:gridAfter w:val="5"/>
          <w:wBefore w:w="34" w:type="dxa"/>
          <w:wAfter w:w="3827" w:type="dxa"/>
          <w:trHeight w:val="94"/>
        </w:trPr>
        <w:tc>
          <w:tcPr>
            <w:tcW w:w="1526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61EB5208" w14:textId="77777777" w:rsidR="00D15B58" w:rsidRPr="00BE64DD" w:rsidRDefault="00830516" w:rsidP="00AE0B32">
            <w:pPr>
              <w:spacing w:line="240" w:lineRule="auto"/>
              <w:ind w:right="-1"/>
              <w:rPr>
                <w:rFonts w:cs="Arial"/>
                <w:snapToGrid w:val="0"/>
                <w:spacing w:val="-4"/>
                <w:szCs w:val="20"/>
              </w:rPr>
            </w:pPr>
            <w:r w:rsidRPr="00BE64DD">
              <w:rPr>
                <w:rFonts w:cs="Arial"/>
                <w:snapToGrid w:val="0"/>
                <w:spacing w:val="-4"/>
                <w:szCs w:val="20"/>
              </w:rPr>
              <w:t>Datum: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1BB6E56F" w14:textId="01A5BD6B" w:rsidR="00D15B58" w:rsidRPr="007A5470" w:rsidRDefault="00112729" w:rsidP="004C1CAF">
            <w:pPr>
              <w:spacing w:line="240" w:lineRule="auto"/>
              <w:ind w:right="-1"/>
              <w:rPr>
                <w:rFonts w:cs="Arial"/>
                <w:snapToGrid w:val="0"/>
                <w:color w:val="FF0000"/>
                <w:szCs w:val="20"/>
              </w:rPr>
            </w:pPr>
            <w:r w:rsidRPr="007A5470">
              <w:rPr>
                <w:rFonts w:cs="Arial"/>
                <w:szCs w:val="20"/>
              </w:rPr>
              <w:t>2</w:t>
            </w:r>
            <w:r w:rsidR="00F54FB7" w:rsidRPr="007A5470">
              <w:rPr>
                <w:rFonts w:cs="Arial"/>
                <w:szCs w:val="20"/>
              </w:rPr>
              <w:t>6</w:t>
            </w:r>
            <w:r w:rsidR="00D15B58" w:rsidRPr="007A5470">
              <w:rPr>
                <w:rFonts w:cs="Arial"/>
                <w:szCs w:val="20"/>
              </w:rPr>
              <w:t xml:space="preserve">. </w:t>
            </w:r>
            <w:r w:rsidR="004C1CAF" w:rsidRPr="007A5470">
              <w:rPr>
                <w:rFonts w:cs="Arial"/>
                <w:szCs w:val="20"/>
              </w:rPr>
              <w:t>4</w:t>
            </w:r>
            <w:r w:rsidR="00D15B58" w:rsidRPr="007A5470">
              <w:rPr>
                <w:rFonts w:cs="Arial"/>
                <w:szCs w:val="20"/>
              </w:rPr>
              <w:t>. 202</w:t>
            </w:r>
            <w:r w:rsidR="00B36825" w:rsidRPr="007A5470">
              <w:rPr>
                <w:rFonts w:cs="Arial"/>
                <w:szCs w:val="20"/>
              </w:rPr>
              <w:t>2</w:t>
            </w:r>
          </w:p>
        </w:tc>
      </w:tr>
      <w:tr w:rsidR="00E3425E" w:rsidRPr="00BE64DD" w14:paraId="2E72417E" w14:textId="77777777" w:rsidTr="00F31481">
        <w:trPr>
          <w:gridBefore w:val="1"/>
          <w:gridAfter w:val="5"/>
          <w:wBefore w:w="34" w:type="dxa"/>
          <w:wAfter w:w="3827" w:type="dxa"/>
          <w:trHeight w:val="1343"/>
        </w:trPr>
        <w:tc>
          <w:tcPr>
            <w:tcW w:w="4928" w:type="dxa"/>
            <w:gridSpan w:val="4"/>
            <w:shd w:val="clear" w:color="auto" w:fill="auto"/>
            <w:vAlign w:val="center"/>
          </w:tcPr>
          <w:p w14:paraId="76583E68" w14:textId="77777777" w:rsidR="00427A56" w:rsidRDefault="00E3425E" w:rsidP="00AF6B8D">
            <w:pPr>
              <w:spacing w:line="240" w:lineRule="auto"/>
              <w:ind w:right="-1"/>
              <w:rPr>
                <w:rFonts w:cs="Arial"/>
                <w:snapToGrid w:val="0"/>
                <w:color w:val="000000"/>
                <w:szCs w:val="20"/>
              </w:rPr>
            </w:pPr>
            <w:r w:rsidRPr="00BE64DD">
              <w:rPr>
                <w:rFonts w:cs="Arial"/>
                <w:snapToGrid w:val="0"/>
                <w:color w:val="000000"/>
                <w:szCs w:val="20"/>
              </w:rPr>
              <w:t xml:space="preserve">GENERALNI  SEKRETARIAT  </w:t>
            </w:r>
          </w:p>
          <w:p w14:paraId="325F0D13" w14:textId="77777777" w:rsidR="00E3425E" w:rsidRPr="00BE64DD" w:rsidRDefault="00E3425E" w:rsidP="00AF6B8D">
            <w:pPr>
              <w:spacing w:line="240" w:lineRule="auto"/>
              <w:ind w:right="-1"/>
              <w:rPr>
                <w:rFonts w:cs="Arial"/>
                <w:snapToGrid w:val="0"/>
                <w:color w:val="000000"/>
                <w:szCs w:val="20"/>
              </w:rPr>
            </w:pPr>
            <w:r w:rsidRPr="00BE64DD">
              <w:rPr>
                <w:rFonts w:cs="Arial"/>
                <w:snapToGrid w:val="0"/>
                <w:color w:val="000000"/>
                <w:szCs w:val="20"/>
              </w:rPr>
              <w:t>VLADE REPUBLIKE  SLOVENIJE</w:t>
            </w:r>
          </w:p>
          <w:p w14:paraId="03855DF5" w14:textId="77777777" w:rsidR="00E3425E" w:rsidRPr="00BE64DD" w:rsidRDefault="005C3586" w:rsidP="00AF6B8D">
            <w:pPr>
              <w:spacing w:line="240" w:lineRule="auto"/>
              <w:ind w:right="-1"/>
              <w:rPr>
                <w:rFonts w:cs="Arial"/>
                <w:snapToGrid w:val="0"/>
                <w:color w:val="000000"/>
                <w:szCs w:val="20"/>
              </w:rPr>
            </w:pPr>
            <w:hyperlink r:id="rId9" w:history="1">
              <w:r w:rsidR="00E3425E" w:rsidRPr="00BE64DD">
                <w:rPr>
                  <w:rStyle w:val="Hiperpovezava"/>
                  <w:rFonts w:cs="Arial"/>
                  <w:snapToGrid w:val="0"/>
                  <w:szCs w:val="20"/>
                </w:rPr>
                <w:t>gp.gs@gov.si</w:t>
              </w:r>
            </w:hyperlink>
          </w:p>
        </w:tc>
      </w:tr>
      <w:tr w:rsidR="00E3425E" w:rsidRPr="00BE64DD" w14:paraId="11BFEAEC" w14:textId="77777777" w:rsidTr="00E3425E">
        <w:trPr>
          <w:gridBefore w:val="1"/>
          <w:gridAfter w:val="1"/>
          <w:wBefore w:w="34" w:type="dxa"/>
          <w:wAfter w:w="47" w:type="dxa"/>
          <w:trHeight w:val="1180"/>
        </w:trPr>
        <w:tc>
          <w:tcPr>
            <w:tcW w:w="1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474F2B" w14:textId="77777777" w:rsidR="00E3425E" w:rsidRPr="00BE64DD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BE64DD">
              <w:rPr>
                <w:rFonts w:cs="Arial"/>
                <w:sz w:val="20"/>
                <w:szCs w:val="20"/>
              </w:rPr>
              <w:t xml:space="preserve">Zadeva: </w:t>
            </w:r>
          </w:p>
        </w:tc>
        <w:tc>
          <w:tcPr>
            <w:tcW w:w="71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52100" w14:textId="77777777" w:rsidR="00E3425E" w:rsidRPr="00CE7686" w:rsidRDefault="00E3425E" w:rsidP="00BE64DD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CE7686">
              <w:rPr>
                <w:rFonts w:cs="Arial"/>
                <w:b/>
                <w:szCs w:val="20"/>
                <w:lang w:val="sl-SI"/>
              </w:rPr>
              <w:t xml:space="preserve">Soglasje k pobudi </w:t>
            </w:r>
            <w:r w:rsidR="001710CE" w:rsidRPr="00CE7686">
              <w:rPr>
                <w:rFonts w:cs="Arial"/>
                <w:b/>
                <w:szCs w:val="20"/>
                <w:lang w:val="sl-SI"/>
              </w:rPr>
              <w:t xml:space="preserve">Občine </w:t>
            </w:r>
            <w:r w:rsidR="00BE64DD" w:rsidRPr="00CE7686">
              <w:rPr>
                <w:rFonts w:cs="Arial"/>
                <w:b/>
                <w:szCs w:val="20"/>
                <w:lang w:val="sl-SI"/>
              </w:rPr>
              <w:t>Ankaran</w:t>
            </w:r>
            <w:r w:rsidR="0098047C" w:rsidRPr="00CE76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Pr="00CE7686">
              <w:rPr>
                <w:rFonts w:cs="Arial"/>
                <w:b/>
                <w:szCs w:val="20"/>
                <w:lang w:val="sl-SI"/>
              </w:rPr>
              <w:t xml:space="preserve">za načrtovanje prostorskih ureditev lokalnega pomena v </w:t>
            </w:r>
            <w:r w:rsidR="008C659D" w:rsidRPr="00CE7686">
              <w:rPr>
                <w:rFonts w:cs="Arial"/>
                <w:b/>
                <w:szCs w:val="20"/>
                <w:lang w:val="sl-SI"/>
              </w:rPr>
              <w:t>območju</w:t>
            </w:r>
            <w:r w:rsidRPr="00CE76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BE64DD" w:rsidRPr="00CE7686">
              <w:rPr>
                <w:rFonts w:cs="Arial"/>
                <w:b/>
                <w:szCs w:val="20"/>
                <w:lang w:val="sl-SI"/>
              </w:rPr>
              <w:t xml:space="preserve">Državnega prostorskega načrta za celovito prostorsko ureditev pristanišča za mednarodni promet </w:t>
            </w:r>
            <w:r w:rsidR="0012381B" w:rsidRPr="00CE7686">
              <w:rPr>
                <w:rFonts w:cs="Arial"/>
                <w:b/>
                <w:szCs w:val="20"/>
                <w:lang w:val="sl-SI"/>
              </w:rPr>
              <w:t>v</w:t>
            </w:r>
            <w:r w:rsidR="00BE64DD" w:rsidRPr="00CE7686">
              <w:rPr>
                <w:rFonts w:cs="Arial"/>
                <w:b/>
                <w:szCs w:val="20"/>
                <w:lang w:val="sl-SI"/>
              </w:rPr>
              <w:t xml:space="preserve"> Kopru </w:t>
            </w:r>
            <w:r w:rsidRPr="00CE7686">
              <w:rPr>
                <w:rFonts w:cs="Arial"/>
                <w:b/>
                <w:szCs w:val="20"/>
                <w:lang w:val="sl-SI"/>
              </w:rPr>
              <w:t>– predlog za obravnavo</w:t>
            </w:r>
          </w:p>
        </w:tc>
      </w:tr>
      <w:tr w:rsidR="00E3425E" w:rsidRPr="00BE64DD" w14:paraId="1823C609" w14:textId="77777777" w:rsidTr="00E3425E"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A42532" w14:textId="77777777" w:rsidR="00E3425E" w:rsidRPr="0037340C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37340C">
              <w:rPr>
                <w:rFonts w:cs="Arial"/>
                <w:sz w:val="20"/>
                <w:szCs w:val="20"/>
              </w:rPr>
              <w:t xml:space="preserve">  1.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3B140" w14:textId="77777777" w:rsidR="00E3425E" w:rsidRPr="0037340C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37340C">
              <w:rPr>
                <w:rFonts w:cs="Arial"/>
                <w:sz w:val="20"/>
                <w:szCs w:val="20"/>
              </w:rPr>
              <w:t>Predlog sklepov vlade:</w:t>
            </w:r>
          </w:p>
        </w:tc>
      </w:tr>
      <w:tr w:rsidR="00E3425E" w:rsidRPr="00BE64DD" w14:paraId="5F4D472A" w14:textId="77777777" w:rsidTr="00E3425E">
        <w:trPr>
          <w:gridBefore w:val="1"/>
          <w:gridAfter w:val="1"/>
          <w:wBefore w:w="34" w:type="dxa"/>
          <w:wAfter w:w="47" w:type="dxa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70FC52" w14:textId="23F7044D" w:rsidR="00151193" w:rsidRPr="009D5A1E" w:rsidRDefault="00151193" w:rsidP="00151193">
            <w:pPr>
              <w:pStyle w:val="Telobesedila"/>
              <w:ind w:right="-1"/>
              <w:jc w:val="both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Na podlagi drugega odstavka 338. člena Zakona o urejanju prostora (Uradni list RS, št. 199/21) v zvezi s tretjim odstavkom 82. člena Zakona o urejanju prostora (Uradni list RS, št. </w:t>
            </w:r>
            <w:r w:rsidR="00D50B72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61/17, 199/21 – ZUreP-3 in 20/22 – odl. US</w:t>
            </w: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) je Vlada Republike Slovenije na … seji dne … pod točko … sprejela naslednji </w:t>
            </w:r>
          </w:p>
          <w:p w14:paraId="1C8CA058" w14:textId="77777777" w:rsidR="00E3425E" w:rsidRPr="009D5A1E" w:rsidRDefault="00E3425E" w:rsidP="00AF6B8D">
            <w:pPr>
              <w:pStyle w:val="Telobesedila"/>
              <w:ind w:right="-1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</w:p>
          <w:p w14:paraId="59F01F8B" w14:textId="77777777" w:rsidR="00E3425E" w:rsidRPr="009D5A1E" w:rsidRDefault="00E3425E" w:rsidP="00AF6B8D">
            <w:pPr>
              <w:pStyle w:val="Telobesedila"/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SKLEP:</w:t>
            </w:r>
          </w:p>
          <w:p w14:paraId="6BF6ED96" w14:textId="77777777" w:rsidR="00E3425E" w:rsidRPr="009D5A1E" w:rsidRDefault="00E3425E" w:rsidP="00AF6B8D">
            <w:pPr>
              <w:pStyle w:val="Telobesedila"/>
              <w:ind w:right="-1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</w:p>
          <w:p w14:paraId="7B058861" w14:textId="3BCE559A" w:rsidR="00AE2AE9" w:rsidRPr="0096520F" w:rsidRDefault="00AE2AE9" w:rsidP="00F77B01">
            <w:pPr>
              <w:pStyle w:val="Odstavekseznama"/>
              <w:numPr>
                <w:ilvl w:val="0"/>
                <w:numId w:val="26"/>
              </w:numPr>
              <w:ind w:right="-1"/>
              <w:jc w:val="both"/>
              <w:rPr>
                <w:rFonts w:cs="Arial"/>
                <w:bCs/>
                <w:szCs w:val="20"/>
                <w:lang w:eastAsia="sl-SI"/>
              </w:rPr>
            </w:pPr>
            <w:r w:rsidRPr="009D5A1E">
              <w:rPr>
                <w:rFonts w:cs="Arial"/>
                <w:bCs/>
                <w:szCs w:val="20"/>
                <w:lang w:eastAsia="sl-SI"/>
              </w:rPr>
              <w:t xml:space="preserve">Vlada Republike Slovenije je izdala </w:t>
            </w:r>
            <w:r w:rsidR="007C72D8" w:rsidRPr="009D5A1E">
              <w:rPr>
                <w:rFonts w:cs="Arial"/>
                <w:bCs/>
                <w:szCs w:val="20"/>
                <w:lang w:eastAsia="sl-SI"/>
              </w:rPr>
              <w:t xml:space="preserve">Občini </w:t>
            </w:r>
            <w:r w:rsidR="00BE64DD" w:rsidRPr="009D5A1E">
              <w:rPr>
                <w:rFonts w:cs="Arial"/>
                <w:bCs/>
                <w:szCs w:val="20"/>
                <w:lang w:eastAsia="sl-SI"/>
              </w:rPr>
              <w:t>Ankaran</w:t>
            </w:r>
            <w:r w:rsidRPr="009D5A1E">
              <w:rPr>
                <w:rFonts w:cs="Arial"/>
                <w:bCs/>
                <w:szCs w:val="20"/>
                <w:lang w:eastAsia="sl-SI"/>
              </w:rPr>
              <w:t xml:space="preserve"> soglasje za načrtovanje prostorskih ureditev lokalnega pomena v </w:t>
            </w:r>
            <w:r w:rsidRPr="00CE7686">
              <w:rPr>
                <w:rFonts w:cs="Arial"/>
                <w:bCs/>
                <w:szCs w:val="20"/>
                <w:lang w:eastAsia="sl-SI"/>
              </w:rPr>
              <w:t>območju Državnega prostorskega načrta</w:t>
            </w:r>
            <w:r w:rsidRPr="0096520F">
              <w:rPr>
                <w:rFonts w:cs="Arial"/>
                <w:bCs/>
                <w:szCs w:val="20"/>
                <w:lang w:eastAsia="sl-SI"/>
              </w:rPr>
              <w:t xml:space="preserve"> za </w:t>
            </w:r>
            <w:r w:rsidR="00BE64DD" w:rsidRPr="0096520F">
              <w:rPr>
                <w:rFonts w:cs="Arial"/>
                <w:szCs w:val="20"/>
              </w:rPr>
              <w:t>celovito prostorsko ureditev pristanišča za mednarodni promet  Kopru</w:t>
            </w:r>
            <w:r w:rsidRPr="0096520F">
              <w:rPr>
                <w:rFonts w:cs="Arial"/>
                <w:bCs/>
                <w:szCs w:val="20"/>
                <w:lang w:eastAsia="sl-SI"/>
              </w:rPr>
              <w:t>, na zemljiščih oz</w:t>
            </w:r>
            <w:r w:rsidR="00F65269" w:rsidRPr="00715CFA">
              <w:rPr>
                <w:rFonts w:cs="Arial"/>
                <w:bCs/>
                <w:szCs w:val="20"/>
                <w:lang w:eastAsia="sl-SI"/>
              </w:rPr>
              <w:t xml:space="preserve">iroma delih zemljišč </w:t>
            </w:r>
            <w:r w:rsidR="00F65269" w:rsidRPr="00CE7686">
              <w:rPr>
                <w:rFonts w:cs="Arial"/>
                <w:bCs/>
                <w:szCs w:val="20"/>
                <w:lang w:eastAsia="sl-SI"/>
              </w:rPr>
              <w:t>s parc. št.</w:t>
            </w:r>
            <w:r w:rsidR="00F65269" w:rsidRPr="0096520F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485B30" w:rsidRPr="0096520F">
              <w:rPr>
                <w:rFonts w:cs="Arial"/>
                <w:bCs/>
                <w:szCs w:val="20"/>
                <w:lang w:eastAsia="sl-SI"/>
              </w:rPr>
              <w:t xml:space="preserve">1358, 1356, 1357, 1212/4, </w:t>
            </w:r>
            <w:r w:rsidR="00485B30" w:rsidRPr="00F54FB7">
              <w:rPr>
                <w:rFonts w:cs="Arial"/>
                <w:bCs/>
                <w:szCs w:val="20"/>
                <w:lang w:eastAsia="sl-SI"/>
              </w:rPr>
              <w:t>1212/3, 1215/1, 1215/2, 1217/1, 1217/2, 1218, 1237, 1236/1, 1236/2, 1219, 1220, 1221, 1222, 1223, 1224</w:t>
            </w:r>
            <w:r w:rsidR="00E77F59" w:rsidRPr="00F54FB7">
              <w:rPr>
                <w:rFonts w:cs="Arial"/>
                <w:bCs/>
                <w:szCs w:val="20"/>
                <w:lang w:eastAsia="sl-SI"/>
              </w:rPr>
              <w:t>/1</w:t>
            </w:r>
            <w:r w:rsidR="00485B30" w:rsidRPr="00F54FB7">
              <w:rPr>
                <w:rFonts w:cs="Arial"/>
                <w:bCs/>
                <w:szCs w:val="20"/>
                <w:lang w:eastAsia="sl-SI"/>
              </w:rPr>
              <w:t>, 1226</w:t>
            </w:r>
            <w:r w:rsidR="002D410D" w:rsidRPr="00F54FB7">
              <w:rPr>
                <w:rFonts w:cs="Arial"/>
                <w:bCs/>
                <w:szCs w:val="20"/>
                <w:lang w:eastAsia="sl-SI"/>
              </w:rPr>
              <w:t xml:space="preserve">, </w:t>
            </w:r>
            <w:r w:rsidR="00485B30" w:rsidRPr="00F54FB7">
              <w:rPr>
                <w:rFonts w:cs="Arial"/>
                <w:bCs/>
                <w:szCs w:val="20"/>
                <w:lang w:eastAsia="sl-SI"/>
              </w:rPr>
              <w:t>1227</w:t>
            </w:r>
            <w:r w:rsidR="002D410D" w:rsidRPr="00F54FB7">
              <w:rPr>
                <w:rFonts w:cs="Arial"/>
                <w:bCs/>
                <w:szCs w:val="20"/>
                <w:lang w:eastAsia="sl-SI"/>
              </w:rPr>
              <w:t xml:space="preserve"> in 1228, </w:t>
            </w:r>
            <w:r w:rsidRPr="00F54FB7">
              <w:rPr>
                <w:rFonts w:cs="Arial"/>
                <w:bCs/>
                <w:szCs w:val="20"/>
                <w:lang w:eastAsia="sl-SI"/>
              </w:rPr>
              <w:t>vsa v k.</w:t>
            </w:r>
            <w:r w:rsidR="00623406" w:rsidRPr="00F54FB7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Pr="00F54FB7">
              <w:rPr>
                <w:rFonts w:cs="Arial"/>
                <w:bCs/>
                <w:szCs w:val="20"/>
                <w:lang w:eastAsia="sl-SI"/>
              </w:rPr>
              <w:t>o.</w:t>
            </w:r>
            <w:r w:rsidR="000D52B7" w:rsidRPr="00F54FB7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B20A5E" w:rsidRPr="00F54FB7">
              <w:rPr>
                <w:rFonts w:cs="Arial"/>
                <w:bCs/>
                <w:szCs w:val="20"/>
                <w:lang w:eastAsia="sl-SI"/>
              </w:rPr>
              <w:t>Oltra</w:t>
            </w:r>
            <w:r w:rsidR="000D52B7" w:rsidRPr="00F54FB7">
              <w:rPr>
                <w:rFonts w:cs="Arial"/>
                <w:bCs/>
                <w:szCs w:val="20"/>
                <w:lang w:eastAsia="sl-SI"/>
              </w:rPr>
              <w:t xml:space="preserve"> (</w:t>
            </w:r>
            <w:r w:rsidR="00A9226C" w:rsidRPr="00F54FB7">
              <w:rPr>
                <w:rFonts w:cs="Arial"/>
                <w:bCs/>
                <w:szCs w:val="20"/>
                <w:lang w:eastAsia="sl-SI"/>
              </w:rPr>
              <w:t>2593</w:t>
            </w:r>
            <w:r w:rsidRPr="00F54FB7">
              <w:rPr>
                <w:rFonts w:cs="Arial"/>
                <w:bCs/>
                <w:szCs w:val="20"/>
                <w:lang w:eastAsia="sl-SI"/>
              </w:rPr>
              <w:t>)</w:t>
            </w:r>
            <w:r w:rsidR="000D52B7" w:rsidRPr="00F54FB7">
              <w:rPr>
                <w:rFonts w:cs="Arial"/>
                <w:bCs/>
                <w:szCs w:val="20"/>
                <w:lang w:eastAsia="sl-SI"/>
              </w:rPr>
              <w:t>.</w:t>
            </w:r>
          </w:p>
          <w:p w14:paraId="1E4DD8DE" w14:textId="77777777" w:rsidR="00AE2AE9" w:rsidRPr="00715CFA" w:rsidRDefault="00AE2AE9" w:rsidP="00AE2AE9">
            <w:pPr>
              <w:pStyle w:val="Odstavekseznama"/>
              <w:ind w:left="720" w:right="-1"/>
              <w:jc w:val="both"/>
              <w:rPr>
                <w:rFonts w:cs="Arial"/>
                <w:b/>
                <w:bCs/>
                <w:szCs w:val="20"/>
                <w:lang w:eastAsia="sl-SI"/>
              </w:rPr>
            </w:pPr>
          </w:p>
          <w:p w14:paraId="2B857838" w14:textId="48434828" w:rsidR="00B20A5E" w:rsidRPr="00F54FB7" w:rsidRDefault="00B20A5E" w:rsidP="00B20A5E">
            <w:pPr>
              <w:pStyle w:val="Odstavekseznama"/>
              <w:numPr>
                <w:ilvl w:val="0"/>
                <w:numId w:val="26"/>
              </w:numPr>
              <w:ind w:right="-1"/>
              <w:jc w:val="both"/>
              <w:rPr>
                <w:rFonts w:cs="Arial"/>
                <w:bCs/>
                <w:szCs w:val="20"/>
                <w:lang w:eastAsia="sl-SI"/>
              </w:rPr>
            </w:pPr>
            <w:r w:rsidRPr="00715CFA">
              <w:rPr>
                <w:rFonts w:cs="Arial"/>
                <w:bCs/>
                <w:szCs w:val="20"/>
                <w:lang w:eastAsia="sl-SI"/>
              </w:rPr>
              <w:t xml:space="preserve">Vlada Republike Slovenije je izdala Občini Ankaran soglasje za načrtovanje prostorskih ureditev lokalnega pomena </w:t>
            </w:r>
            <w:r w:rsidRPr="00CE7686">
              <w:rPr>
                <w:rFonts w:cs="Arial"/>
                <w:bCs/>
                <w:szCs w:val="20"/>
                <w:lang w:eastAsia="sl-SI"/>
              </w:rPr>
              <w:t>v območju Državnega prostorskega načrta</w:t>
            </w:r>
            <w:r w:rsidRPr="0096520F">
              <w:rPr>
                <w:rFonts w:cs="Arial"/>
                <w:bCs/>
                <w:szCs w:val="20"/>
                <w:lang w:eastAsia="sl-SI"/>
              </w:rPr>
              <w:t xml:space="preserve"> za </w:t>
            </w:r>
            <w:r w:rsidRPr="0096520F">
              <w:rPr>
                <w:rFonts w:cs="Arial"/>
                <w:szCs w:val="20"/>
              </w:rPr>
              <w:t xml:space="preserve">celovito prostorsko ureditev pristanišča za </w:t>
            </w:r>
            <w:r w:rsidRPr="00F54FB7">
              <w:rPr>
                <w:rFonts w:cs="Arial"/>
                <w:szCs w:val="20"/>
              </w:rPr>
              <w:t>mednarodni promet  Kopru</w:t>
            </w:r>
            <w:r w:rsidRPr="00F54FB7">
              <w:rPr>
                <w:rFonts w:cs="Arial"/>
                <w:bCs/>
                <w:szCs w:val="20"/>
                <w:lang w:eastAsia="sl-SI"/>
              </w:rPr>
              <w:t>, na zemljiščih oziroma delih zemljišč s parc. št. 920/2</w:t>
            </w:r>
            <w:r w:rsidR="0076304E" w:rsidRPr="00F54FB7">
              <w:rPr>
                <w:rFonts w:cs="Arial"/>
                <w:bCs/>
                <w:szCs w:val="20"/>
                <w:lang w:eastAsia="sl-SI"/>
              </w:rPr>
              <w:t xml:space="preserve"> (</w:t>
            </w:r>
            <w:r w:rsidR="004C1CAF" w:rsidRPr="00F54FB7">
              <w:rPr>
                <w:rFonts w:cs="Arial"/>
                <w:bCs/>
                <w:szCs w:val="20"/>
                <w:lang w:eastAsia="sl-SI"/>
              </w:rPr>
              <w:t xml:space="preserve">na </w:t>
            </w:r>
            <w:r w:rsidR="0076304E" w:rsidRPr="00F54FB7">
              <w:rPr>
                <w:rFonts w:cs="Arial"/>
                <w:bCs/>
                <w:szCs w:val="20"/>
                <w:lang w:eastAsia="sl-SI"/>
              </w:rPr>
              <w:t>območj</w:t>
            </w:r>
            <w:r w:rsidR="004C1CAF" w:rsidRPr="00F54FB7">
              <w:rPr>
                <w:rFonts w:cs="Arial"/>
                <w:bCs/>
                <w:szCs w:val="20"/>
                <w:lang w:eastAsia="sl-SI"/>
              </w:rPr>
              <w:t>u</w:t>
            </w:r>
            <w:r w:rsidR="0076304E" w:rsidRPr="00F54FB7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4C1CAF" w:rsidRPr="00F54FB7">
              <w:rPr>
                <w:rFonts w:cs="Arial"/>
                <w:bCs/>
                <w:szCs w:val="20"/>
                <w:lang w:eastAsia="sl-SI"/>
              </w:rPr>
              <w:t xml:space="preserve">vodnega dovoljenja za </w:t>
            </w:r>
            <w:r w:rsidR="0076304E" w:rsidRPr="00F54FB7">
              <w:rPr>
                <w:rFonts w:cs="Arial"/>
                <w:bCs/>
                <w:szCs w:val="20"/>
                <w:lang w:eastAsia="sl-SI"/>
              </w:rPr>
              <w:t>akvatorij lokal</w:t>
            </w:r>
            <w:r w:rsidR="004C1CAF" w:rsidRPr="00F54FB7">
              <w:rPr>
                <w:rFonts w:cs="Arial"/>
                <w:bCs/>
                <w:szCs w:val="20"/>
                <w:lang w:eastAsia="sl-SI"/>
              </w:rPr>
              <w:t xml:space="preserve">nega pristanišča </w:t>
            </w:r>
            <w:r w:rsidR="00BD0F4E" w:rsidRPr="00F54FB7">
              <w:rPr>
                <w:rFonts w:cs="Arial"/>
                <w:bCs/>
                <w:szCs w:val="20"/>
                <w:lang w:eastAsia="sl-SI"/>
              </w:rPr>
              <w:t xml:space="preserve">Sv. Katarina </w:t>
            </w:r>
            <w:r w:rsidR="004C1CAF" w:rsidRPr="00F54FB7">
              <w:rPr>
                <w:rFonts w:cs="Arial"/>
                <w:bCs/>
                <w:szCs w:val="20"/>
                <w:lang w:eastAsia="sl-SI"/>
              </w:rPr>
              <w:t>v obsegu 11 195 m2</w:t>
            </w:r>
            <w:r w:rsidR="00E77F59" w:rsidRPr="00F54FB7">
              <w:rPr>
                <w:rFonts w:cs="Arial"/>
                <w:bCs/>
                <w:szCs w:val="20"/>
                <w:lang w:eastAsia="sl-SI"/>
              </w:rPr>
              <w:t>)</w:t>
            </w:r>
            <w:r w:rsidRPr="00F54FB7">
              <w:rPr>
                <w:rFonts w:cs="Arial"/>
                <w:bCs/>
                <w:szCs w:val="20"/>
                <w:lang w:eastAsia="sl-SI"/>
              </w:rPr>
              <w:t>, 920/3 in 920/4, vsa v k.</w:t>
            </w:r>
            <w:r w:rsidR="00623406" w:rsidRPr="00F54FB7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Pr="00F54FB7">
              <w:rPr>
                <w:rFonts w:cs="Arial"/>
                <w:bCs/>
                <w:szCs w:val="20"/>
                <w:lang w:eastAsia="sl-SI"/>
              </w:rPr>
              <w:t>o. Ankaran (</w:t>
            </w:r>
            <w:r w:rsidR="00A9226C" w:rsidRPr="00F54FB7">
              <w:rPr>
                <w:rFonts w:cs="Arial"/>
                <w:bCs/>
                <w:szCs w:val="20"/>
                <w:lang w:eastAsia="sl-SI"/>
              </w:rPr>
              <w:t>2594)</w:t>
            </w:r>
            <w:r w:rsidRPr="00F54FB7">
              <w:rPr>
                <w:rFonts w:cs="Arial"/>
                <w:bCs/>
                <w:szCs w:val="20"/>
                <w:lang w:eastAsia="sl-SI"/>
              </w:rPr>
              <w:t>.</w:t>
            </w:r>
          </w:p>
          <w:p w14:paraId="3A61BF55" w14:textId="77777777" w:rsidR="00B20A5E" w:rsidRPr="00F54FB7" w:rsidRDefault="00B20A5E" w:rsidP="00B20A5E">
            <w:pPr>
              <w:pStyle w:val="Odstavekseznama"/>
              <w:ind w:left="720" w:right="-1"/>
              <w:jc w:val="both"/>
              <w:rPr>
                <w:rFonts w:cs="Arial"/>
                <w:b/>
                <w:bCs/>
                <w:szCs w:val="20"/>
                <w:lang w:eastAsia="sl-SI"/>
              </w:rPr>
            </w:pPr>
          </w:p>
          <w:p w14:paraId="1F1F0DC1" w14:textId="3E6A8600" w:rsidR="00E77F59" w:rsidRPr="00F54FB7" w:rsidRDefault="00E77F59" w:rsidP="00E3425E">
            <w:pPr>
              <w:pStyle w:val="Odstavekseznama"/>
              <w:numPr>
                <w:ilvl w:val="0"/>
                <w:numId w:val="26"/>
              </w:numPr>
              <w:ind w:right="-1"/>
              <w:jc w:val="both"/>
              <w:rPr>
                <w:rFonts w:cs="Arial"/>
                <w:bCs/>
                <w:szCs w:val="20"/>
                <w:lang w:eastAsia="sl-SI"/>
              </w:rPr>
            </w:pPr>
            <w:r w:rsidRPr="00F54FB7">
              <w:rPr>
                <w:rFonts w:cs="Arial"/>
                <w:bCs/>
                <w:szCs w:val="20"/>
                <w:lang w:eastAsia="sl-SI"/>
              </w:rPr>
              <w:t>Občina Ankaran v postopku lokacijske preveritve vključi Min</w:t>
            </w:r>
            <w:r w:rsidR="001F7008" w:rsidRPr="00F54FB7">
              <w:rPr>
                <w:rFonts w:cs="Arial"/>
                <w:bCs/>
                <w:szCs w:val="20"/>
                <w:lang w:eastAsia="sl-SI"/>
              </w:rPr>
              <w:t>i</w:t>
            </w:r>
            <w:r w:rsidRPr="00F54FB7">
              <w:rPr>
                <w:rFonts w:cs="Arial"/>
                <w:bCs/>
                <w:szCs w:val="20"/>
                <w:lang w:eastAsia="sl-SI"/>
              </w:rPr>
              <w:t>strstvo za infrastrukturo kot nosilca urejanja prostora, da predloži mnenje o ustreznosti elaborata</w:t>
            </w:r>
            <w:r w:rsidR="00A14858" w:rsidRPr="00F54FB7">
              <w:rPr>
                <w:rFonts w:cs="Arial"/>
                <w:bCs/>
                <w:szCs w:val="20"/>
                <w:lang w:eastAsia="sl-SI"/>
              </w:rPr>
              <w:t xml:space="preserve"> lokacijske preveritve (v nadaljnjem besedilu: elaborat)</w:t>
            </w:r>
            <w:r w:rsidRPr="00F54FB7">
              <w:rPr>
                <w:rFonts w:cs="Arial"/>
                <w:bCs/>
                <w:szCs w:val="20"/>
                <w:lang w:eastAsia="sl-SI"/>
              </w:rPr>
              <w:t>.</w:t>
            </w:r>
          </w:p>
          <w:p w14:paraId="57B70992" w14:textId="77777777" w:rsidR="00E77F59" w:rsidRPr="00F54FB7" w:rsidRDefault="00E77F59" w:rsidP="001B3242">
            <w:pPr>
              <w:pStyle w:val="Odstavekseznama"/>
              <w:ind w:left="720" w:right="-1"/>
              <w:jc w:val="both"/>
              <w:rPr>
                <w:rFonts w:cs="Arial"/>
                <w:bCs/>
                <w:szCs w:val="20"/>
                <w:lang w:eastAsia="sl-SI"/>
              </w:rPr>
            </w:pPr>
          </w:p>
          <w:p w14:paraId="52F5E231" w14:textId="4BD90DB0" w:rsidR="00E3425E" w:rsidRPr="00F54FB7" w:rsidRDefault="00580F79" w:rsidP="00E77F59">
            <w:pPr>
              <w:pStyle w:val="Odstavekseznama"/>
              <w:numPr>
                <w:ilvl w:val="0"/>
                <w:numId w:val="26"/>
              </w:numPr>
              <w:ind w:right="-1"/>
              <w:jc w:val="both"/>
              <w:rPr>
                <w:rFonts w:cs="Arial"/>
                <w:bCs/>
                <w:szCs w:val="20"/>
                <w:lang w:eastAsia="sl-SI"/>
              </w:rPr>
            </w:pPr>
            <w:r w:rsidRPr="00F54FB7">
              <w:rPr>
                <w:rFonts w:cs="Arial"/>
                <w:bCs/>
                <w:szCs w:val="20"/>
                <w:lang w:eastAsia="sl-SI"/>
              </w:rPr>
              <w:t xml:space="preserve">Občina </w:t>
            </w:r>
            <w:r w:rsidR="00BE64DD" w:rsidRPr="00F54FB7">
              <w:rPr>
                <w:rFonts w:cs="Arial"/>
                <w:bCs/>
                <w:szCs w:val="20"/>
                <w:lang w:eastAsia="sl-SI"/>
              </w:rPr>
              <w:t>Ankaran</w:t>
            </w:r>
            <w:r w:rsidR="00E3425E" w:rsidRPr="00F54FB7">
              <w:rPr>
                <w:rFonts w:cs="Arial"/>
                <w:bCs/>
                <w:szCs w:val="20"/>
                <w:lang w:eastAsia="sl-SI"/>
              </w:rPr>
              <w:t xml:space="preserve"> po </w:t>
            </w:r>
            <w:r w:rsidR="00D50B72" w:rsidRPr="00F54FB7">
              <w:rPr>
                <w:rFonts w:cs="Arial"/>
                <w:bCs/>
                <w:szCs w:val="20"/>
                <w:lang w:eastAsia="sl-SI"/>
              </w:rPr>
              <w:t>izvedbi</w:t>
            </w:r>
            <w:r w:rsidR="00E3425E" w:rsidRPr="00F54FB7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9A1FB0" w:rsidRPr="00F54FB7">
              <w:rPr>
                <w:rFonts w:cs="Arial"/>
                <w:bCs/>
                <w:szCs w:val="20"/>
                <w:lang w:eastAsia="sl-SI"/>
              </w:rPr>
              <w:t>lokacijske preveritve</w:t>
            </w:r>
            <w:r w:rsidR="00742418" w:rsidRPr="00F54FB7">
              <w:rPr>
                <w:rFonts w:cs="Arial"/>
                <w:bCs/>
                <w:szCs w:val="20"/>
                <w:lang w:eastAsia="sl-SI"/>
              </w:rPr>
              <w:t xml:space="preserve">, </w:t>
            </w:r>
            <w:r w:rsidR="009A1FB0" w:rsidRPr="00F54FB7">
              <w:rPr>
                <w:rFonts w:cs="Arial"/>
                <w:bCs/>
                <w:szCs w:val="20"/>
                <w:lang w:eastAsia="sl-SI"/>
              </w:rPr>
              <w:t>s katero</w:t>
            </w:r>
            <w:r w:rsidR="00E3425E" w:rsidRPr="00F54FB7">
              <w:rPr>
                <w:rFonts w:cs="Arial"/>
                <w:bCs/>
                <w:szCs w:val="20"/>
                <w:lang w:eastAsia="sl-SI"/>
              </w:rPr>
              <w:t xml:space="preserve"> bo </w:t>
            </w:r>
            <w:r w:rsidR="009A1FB0" w:rsidRPr="00F54FB7">
              <w:rPr>
                <w:rFonts w:cs="Arial"/>
                <w:bCs/>
                <w:szCs w:val="20"/>
                <w:lang w:eastAsia="sl-SI"/>
              </w:rPr>
              <w:t xml:space="preserve">določila </w:t>
            </w:r>
            <w:r w:rsidR="00796FC4" w:rsidRPr="00F54FB7">
              <w:rPr>
                <w:rFonts w:cs="Arial"/>
                <w:bCs/>
                <w:szCs w:val="20"/>
                <w:lang w:eastAsia="sl-SI"/>
              </w:rPr>
              <w:t xml:space="preserve">dopustno začasno rabo </w:t>
            </w:r>
            <w:r w:rsidR="00830516" w:rsidRPr="00F54FB7">
              <w:rPr>
                <w:rFonts w:cs="Arial"/>
                <w:bCs/>
                <w:szCs w:val="20"/>
                <w:lang w:eastAsia="sl-SI"/>
              </w:rPr>
              <w:t xml:space="preserve">na zemljiščih iz </w:t>
            </w:r>
            <w:r w:rsidR="00EB0C4A" w:rsidRPr="00F54FB7">
              <w:rPr>
                <w:rFonts w:cs="Arial"/>
                <w:bCs/>
                <w:szCs w:val="20"/>
                <w:lang w:eastAsia="sl-SI"/>
              </w:rPr>
              <w:t>prve točke</w:t>
            </w:r>
            <w:r w:rsidR="00D216FE" w:rsidRPr="00F54FB7">
              <w:rPr>
                <w:rFonts w:cs="Arial"/>
                <w:bCs/>
                <w:szCs w:val="20"/>
                <w:lang w:eastAsia="sl-SI"/>
              </w:rPr>
              <w:t xml:space="preserve"> tega sklepa</w:t>
            </w:r>
            <w:r w:rsidR="00EB0C4A" w:rsidRPr="00F54FB7">
              <w:rPr>
                <w:rFonts w:cs="Arial"/>
                <w:bCs/>
                <w:szCs w:val="20"/>
                <w:lang w:eastAsia="sl-SI"/>
              </w:rPr>
              <w:t xml:space="preserve">, </w:t>
            </w:r>
            <w:r w:rsidR="00E3425E" w:rsidRPr="00F54FB7">
              <w:rPr>
                <w:rFonts w:cs="Arial"/>
                <w:bCs/>
                <w:szCs w:val="20"/>
                <w:lang w:eastAsia="sl-SI"/>
              </w:rPr>
              <w:t xml:space="preserve">pošlje izvod </w:t>
            </w:r>
            <w:r w:rsidR="00A6561F" w:rsidRPr="00F54FB7">
              <w:rPr>
                <w:rFonts w:cs="Arial"/>
                <w:bCs/>
                <w:szCs w:val="20"/>
                <w:lang w:eastAsia="sl-SI"/>
              </w:rPr>
              <w:t>Sklepa lokacijske preveritve</w:t>
            </w:r>
            <w:r w:rsidR="00A14858" w:rsidRPr="00F54FB7">
              <w:rPr>
                <w:rFonts w:cs="Arial"/>
                <w:bCs/>
                <w:szCs w:val="20"/>
                <w:lang w:eastAsia="sl-SI"/>
              </w:rPr>
              <w:t xml:space="preserve"> in </w:t>
            </w:r>
            <w:r w:rsidR="00A6561F" w:rsidRPr="00F54FB7">
              <w:rPr>
                <w:rFonts w:cs="Arial"/>
                <w:bCs/>
                <w:szCs w:val="20"/>
                <w:lang w:eastAsia="sl-SI"/>
              </w:rPr>
              <w:t xml:space="preserve">izvod </w:t>
            </w:r>
            <w:r w:rsidR="00E3425E" w:rsidRPr="00F54FB7">
              <w:rPr>
                <w:rFonts w:cs="Arial"/>
                <w:bCs/>
                <w:szCs w:val="20"/>
                <w:lang w:eastAsia="sl-SI"/>
              </w:rPr>
              <w:t xml:space="preserve"> </w:t>
            </w:r>
            <w:r w:rsidR="009066AB" w:rsidRPr="00F54FB7">
              <w:rPr>
                <w:rFonts w:cs="Arial"/>
                <w:bCs/>
                <w:szCs w:val="20"/>
                <w:lang w:eastAsia="sl-SI"/>
              </w:rPr>
              <w:t>elaborata</w:t>
            </w:r>
            <w:r w:rsidR="00E3425E" w:rsidRPr="00F54FB7">
              <w:rPr>
                <w:rFonts w:cs="Arial"/>
                <w:bCs/>
                <w:szCs w:val="20"/>
                <w:lang w:eastAsia="sl-SI"/>
              </w:rPr>
              <w:t xml:space="preserve"> Vladi Republike Slovenije.</w:t>
            </w:r>
          </w:p>
          <w:p w14:paraId="3DF34220" w14:textId="77777777" w:rsidR="00E3425E" w:rsidRPr="009D5A1E" w:rsidRDefault="00E3425E" w:rsidP="00AF6B8D">
            <w:pPr>
              <w:spacing w:line="240" w:lineRule="auto"/>
              <w:ind w:left="992" w:right="-1"/>
              <w:jc w:val="both"/>
              <w:rPr>
                <w:rFonts w:cs="Arial"/>
                <w:bCs/>
                <w:color w:val="000000"/>
                <w:szCs w:val="20"/>
              </w:rPr>
            </w:pPr>
          </w:p>
          <w:p w14:paraId="383C94AD" w14:textId="77777777" w:rsidR="00E3425E" w:rsidRPr="009D5A1E" w:rsidRDefault="00E3425E" w:rsidP="00AF6B8D">
            <w:pPr>
              <w:spacing w:line="240" w:lineRule="auto"/>
              <w:ind w:left="992" w:right="-1"/>
              <w:jc w:val="both"/>
              <w:rPr>
                <w:rFonts w:cs="Arial"/>
                <w:bCs/>
                <w:color w:val="000000"/>
                <w:szCs w:val="20"/>
              </w:rPr>
            </w:pPr>
          </w:p>
          <w:p w14:paraId="07207C87" w14:textId="77777777" w:rsidR="00E3425E" w:rsidRPr="00CE7686" w:rsidRDefault="00E3425E" w:rsidP="00AF6B8D">
            <w:pPr>
              <w:spacing w:line="240" w:lineRule="auto"/>
              <w:ind w:left="567" w:hanging="567"/>
              <w:jc w:val="both"/>
              <w:outlineLvl w:val="0"/>
              <w:rPr>
                <w:rFonts w:cs="Arial"/>
                <w:b/>
                <w:color w:val="FF0000"/>
                <w:szCs w:val="20"/>
                <w:lang w:val="sl-SI"/>
              </w:rPr>
            </w:pPr>
            <w:r w:rsidRPr="00CE7686">
              <w:rPr>
                <w:rFonts w:cs="Arial"/>
                <w:b/>
                <w:szCs w:val="20"/>
                <w:lang w:val="sl-SI"/>
              </w:rPr>
              <w:t xml:space="preserve">Prejmejo: </w:t>
            </w:r>
          </w:p>
          <w:p w14:paraId="04560C0E" w14:textId="77777777" w:rsidR="00247F5C" w:rsidRPr="009D5A1E" w:rsidRDefault="00F76420" w:rsidP="00B504A2">
            <w:pPr>
              <w:pStyle w:val="Telobesedila"/>
              <w:numPr>
                <w:ilvl w:val="0"/>
                <w:numId w:val="25"/>
              </w:numPr>
              <w:suppressAutoHyphens w:val="0"/>
              <w:spacing w:after="0"/>
              <w:ind w:right="-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Občina </w:t>
            </w:r>
            <w:r w:rsidR="00247F5C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Ankaran</w:t>
            </w:r>
            <w:r w:rsidR="00E3425E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 </w:t>
            </w:r>
            <w:r w:rsidR="00146B06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(</w:t>
            </w:r>
            <w:r w:rsidR="00247F5C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info@</w:t>
            </w:r>
            <w:r w:rsidR="00A6545F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obcina</w:t>
            </w:r>
            <w:r w:rsidR="00247F5C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-ankaran.si</w:t>
            </w:r>
            <w:r w:rsidR="00146B06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), </w:t>
            </w:r>
            <w:r w:rsidR="00247F5C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Jadranska cesta 66, 6280 Ankaran;</w:t>
            </w:r>
          </w:p>
          <w:p w14:paraId="741933B9" w14:textId="77777777" w:rsidR="00E3425E" w:rsidRPr="009D5A1E" w:rsidRDefault="00247F5C" w:rsidP="00B504A2">
            <w:pPr>
              <w:pStyle w:val="Telobesedila"/>
              <w:numPr>
                <w:ilvl w:val="0"/>
                <w:numId w:val="25"/>
              </w:numPr>
              <w:suppressAutoHyphens w:val="0"/>
              <w:spacing w:after="0"/>
              <w:ind w:right="-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lastRenderedPageBreak/>
              <w:t>M</w:t>
            </w:r>
            <w:r w:rsidR="00E3425E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inistrstvo za okolje in prostor (</w:t>
            </w:r>
            <w:hyperlink r:id="rId10" w:history="1">
              <w:r w:rsidR="00E3425E" w:rsidRPr="009D5A1E">
                <w:rPr>
                  <w:rFonts w:ascii="Arial" w:hAnsi="Arial" w:cs="Arial"/>
                  <w:bCs/>
                  <w:sz w:val="20"/>
                  <w:szCs w:val="20"/>
                  <w:lang w:eastAsia="sl-SI"/>
                </w:rPr>
                <w:t>gp.mop@gov.si</w:t>
              </w:r>
            </w:hyperlink>
            <w:r w:rsidR="00E3425E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): Direktorat za prostor, graditev in stanovanja</w:t>
            </w:r>
            <w:r w:rsidR="00667FEB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,</w:t>
            </w:r>
          </w:p>
          <w:p w14:paraId="05E23AB8" w14:textId="77777777" w:rsidR="00B504A2" w:rsidRPr="009D5A1E" w:rsidRDefault="00B504A2" w:rsidP="00B504A2">
            <w:pPr>
              <w:pStyle w:val="Telobesedila"/>
              <w:numPr>
                <w:ilvl w:val="0"/>
                <w:numId w:val="25"/>
              </w:numPr>
              <w:suppressAutoHyphens w:val="0"/>
              <w:spacing w:after="0"/>
              <w:ind w:right="-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Ministrstvo za infrastrukturo (</w:t>
            </w:r>
            <w:hyperlink r:id="rId11" w:history="1">
              <w:r w:rsidRPr="009D5A1E">
                <w:rPr>
                  <w:rFonts w:ascii="Arial" w:hAnsi="Arial" w:cs="Arial"/>
                  <w:bCs/>
                  <w:sz w:val="20"/>
                  <w:szCs w:val="20"/>
                  <w:lang w:eastAsia="sl-SI"/>
                </w:rPr>
                <w:t>gp.mzi@gov.si</w:t>
              </w:r>
            </w:hyperlink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): Direktorat za </w:t>
            </w:r>
            <w:r w:rsidR="00247F5C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letalski in pomorski promet</w:t>
            </w: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;</w:t>
            </w:r>
          </w:p>
          <w:p w14:paraId="52F357B8" w14:textId="77777777" w:rsidR="00F43513" w:rsidRPr="009D5A1E" w:rsidRDefault="00247F5C" w:rsidP="009300A5">
            <w:pPr>
              <w:pStyle w:val="Telobesedila"/>
              <w:numPr>
                <w:ilvl w:val="0"/>
                <w:numId w:val="25"/>
              </w:numPr>
              <w:suppressAutoHyphens w:val="0"/>
              <w:spacing w:after="0"/>
              <w:ind w:right="-1"/>
              <w:jc w:val="both"/>
              <w:rPr>
                <w:rFonts w:ascii="Arial" w:hAnsi="Arial" w:cs="Arial"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Luka Koper d.d. (portkoper@luka-kp.si)</w:t>
            </w:r>
            <w:r w:rsidR="00B504A2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.</w:t>
            </w:r>
          </w:p>
          <w:p w14:paraId="5C79147E" w14:textId="77777777" w:rsidR="00F76420" w:rsidRPr="009D5A1E" w:rsidRDefault="00F76420" w:rsidP="00AF6B8D">
            <w:pPr>
              <w:pStyle w:val="Seznam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835"/>
                <w:tab w:val="clear" w:pos="3402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b/>
                <w:w w:val="100"/>
                <w:sz w:val="20"/>
                <w:lang w:val="sl-SI" w:eastAsia="sl-SI"/>
              </w:rPr>
            </w:pPr>
          </w:p>
          <w:p w14:paraId="2C142022" w14:textId="77777777" w:rsidR="00E3425E" w:rsidRPr="009D5A1E" w:rsidRDefault="00E3425E" w:rsidP="00AF6B8D">
            <w:pPr>
              <w:pStyle w:val="Seznam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835"/>
                <w:tab w:val="clear" w:pos="3402"/>
              </w:tabs>
              <w:spacing w:line="240" w:lineRule="auto"/>
              <w:ind w:left="0" w:firstLine="0"/>
              <w:jc w:val="left"/>
              <w:rPr>
                <w:rFonts w:ascii="Arial" w:hAnsi="Arial" w:cs="Arial"/>
                <w:b/>
                <w:w w:val="100"/>
                <w:sz w:val="20"/>
                <w:lang w:val="sl-SI" w:eastAsia="sl-SI"/>
              </w:rPr>
            </w:pPr>
            <w:r w:rsidRPr="009D5A1E">
              <w:rPr>
                <w:rFonts w:ascii="Arial" w:hAnsi="Arial" w:cs="Arial"/>
                <w:b/>
                <w:w w:val="100"/>
                <w:sz w:val="20"/>
                <w:lang w:val="sl-SI" w:eastAsia="sl-SI"/>
              </w:rPr>
              <w:t xml:space="preserve">V vednost: </w:t>
            </w:r>
          </w:p>
          <w:p w14:paraId="1B218395" w14:textId="77777777" w:rsidR="00E3425E" w:rsidRPr="009D5A1E" w:rsidRDefault="00E3425E" w:rsidP="00E3425E">
            <w:pPr>
              <w:pStyle w:val="Telobesedila"/>
              <w:numPr>
                <w:ilvl w:val="0"/>
                <w:numId w:val="24"/>
              </w:numPr>
              <w:tabs>
                <w:tab w:val="left" w:pos="284"/>
              </w:tabs>
              <w:suppressAutoHyphens w:val="0"/>
              <w:spacing w:after="0"/>
              <w:ind w:right="-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Ministrstvo za finance (</w:t>
            </w:r>
            <w:hyperlink r:id="rId12" w:history="1">
              <w:r w:rsidRPr="009D5A1E">
                <w:rPr>
                  <w:rFonts w:ascii="Arial" w:hAnsi="Arial" w:cs="Arial"/>
                  <w:bCs/>
                  <w:sz w:val="20"/>
                  <w:szCs w:val="20"/>
                  <w:lang w:eastAsia="sl-SI"/>
                </w:rPr>
                <w:t>gp.mf@gov.si</w:t>
              </w:r>
            </w:hyperlink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);</w:t>
            </w:r>
          </w:p>
          <w:p w14:paraId="6FC1ACB0" w14:textId="77777777" w:rsidR="00E3425E" w:rsidRPr="009D5A1E" w:rsidRDefault="00E3425E" w:rsidP="00E3425E">
            <w:pPr>
              <w:pStyle w:val="Telobesedila"/>
              <w:numPr>
                <w:ilvl w:val="0"/>
                <w:numId w:val="24"/>
              </w:numPr>
              <w:tabs>
                <w:tab w:val="left" w:pos="284"/>
              </w:tabs>
              <w:suppressAutoHyphens w:val="0"/>
              <w:spacing w:after="0"/>
              <w:ind w:right="-1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Služba Vlade Republike Slovenije za zakonodajo (</w:t>
            </w:r>
            <w:hyperlink r:id="rId13" w:history="1">
              <w:r w:rsidRPr="009D5A1E">
                <w:rPr>
                  <w:rFonts w:ascii="Arial" w:hAnsi="Arial" w:cs="Arial"/>
                  <w:bCs/>
                  <w:sz w:val="20"/>
                  <w:szCs w:val="20"/>
                  <w:lang w:eastAsia="sl-SI"/>
                </w:rPr>
                <w:t>gp.svz@gov.si</w:t>
              </w:r>
            </w:hyperlink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);</w:t>
            </w:r>
          </w:p>
          <w:p w14:paraId="740AD9AA" w14:textId="77777777" w:rsidR="00E3425E" w:rsidRPr="009D5A1E" w:rsidRDefault="00E3425E" w:rsidP="00E3425E">
            <w:pPr>
              <w:pStyle w:val="Telobesedila"/>
              <w:numPr>
                <w:ilvl w:val="0"/>
                <w:numId w:val="24"/>
              </w:numPr>
              <w:tabs>
                <w:tab w:val="left" w:pos="284"/>
              </w:tabs>
              <w:suppressAutoHyphens w:val="0"/>
              <w:spacing w:after="0"/>
              <w:ind w:right="-1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sl-SI"/>
              </w:rPr>
            </w:pPr>
            <w:r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Urad Vlade Republike Slovenije za komuniciranje (</w:t>
            </w:r>
            <w:hyperlink r:id="rId14" w:history="1">
              <w:r w:rsidRPr="009D5A1E">
                <w:rPr>
                  <w:rFonts w:ascii="Arial" w:hAnsi="Arial" w:cs="Arial"/>
                  <w:bCs/>
                  <w:sz w:val="20"/>
                  <w:szCs w:val="20"/>
                  <w:lang w:eastAsia="sl-SI"/>
                </w:rPr>
                <w:t>gp.ukom@gov.si</w:t>
              </w:r>
            </w:hyperlink>
            <w:r w:rsidR="001B1853" w:rsidRPr="009D5A1E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 xml:space="preserve">). </w:t>
            </w:r>
          </w:p>
        </w:tc>
      </w:tr>
      <w:tr w:rsidR="00E3425E" w:rsidRPr="0037340C" w14:paraId="4C67CB35" w14:textId="77777777" w:rsidTr="00E3425E">
        <w:trPr>
          <w:gridBefore w:val="1"/>
          <w:gridAfter w:val="1"/>
          <w:wBefore w:w="34" w:type="dxa"/>
          <w:wAfter w:w="47" w:type="dxa"/>
          <w:trHeight w:val="653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B01291" w14:textId="77777777" w:rsidR="00E3425E" w:rsidRPr="0037340C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37340C">
              <w:rPr>
                <w:rFonts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50544" w14:textId="77777777" w:rsidR="00E3425E" w:rsidRPr="0037340C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37340C">
              <w:rPr>
                <w:rFonts w:cs="Arial"/>
                <w:sz w:val="20"/>
                <w:szCs w:val="20"/>
              </w:rPr>
              <w:t>Predlog za obravnavo predloga zakona po nujnem ali skrajšanem postopku v Državnem zboru RS z obrazložitvijo razlogov:</w:t>
            </w:r>
          </w:p>
        </w:tc>
      </w:tr>
      <w:tr w:rsidR="00E3425E" w:rsidRPr="0037340C" w14:paraId="1C345FD9" w14:textId="77777777" w:rsidTr="00E3425E">
        <w:trPr>
          <w:gridBefore w:val="1"/>
          <w:gridAfter w:val="1"/>
          <w:wBefore w:w="34" w:type="dxa"/>
          <w:wAfter w:w="47" w:type="dxa"/>
          <w:trHeight w:val="222"/>
        </w:trPr>
        <w:tc>
          <w:tcPr>
            <w:tcW w:w="87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B915C" w14:textId="77777777" w:rsidR="00E3425E" w:rsidRPr="0037340C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</w:rPr>
            </w:pPr>
          </w:p>
        </w:tc>
      </w:tr>
      <w:tr w:rsidR="00E3425E" w:rsidRPr="00BE64DD" w14:paraId="3B214F16" w14:textId="77777777" w:rsidTr="00E3425E"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4DD11D" w14:textId="77777777" w:rsidR="00E3425E" w:rsidRPr="0037340C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37340C">
              <w:rPr>
                <w:rFonts w:cs="Arial"/>
                <w:sz w:val="20"/>
                <w:szCs w:val="20"/>
              </w:rPr>
              <w:t>3.a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C11BC" w14:textId="77777777" w:rsidR="00E3425E" w:rsidRPr="00D3377A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37340C">
              <w:rPr>
                <w:rFonts w:cs="Arial"/>
                <w:sz w:val="20"/>
                <w:szCs w:val="20"/>
              </w:rPr>
              <w:t>Osebe, odgovorne za strokovno pripravo in usklajenost gradiva:</w:t>
            </w:r>
            <w:r w:rsidRPr="00D3377A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E3425E" w:rsidRPr="00BE64DD" w14:paraId="36087047" w14:textId="77777777" w:rsidTr="00E3425E">
        <w:trPr>
          <w:gridBefore w:val="1"/>
          <w:gridAfter w:val="1"/>
          <w:wBefore w:w="34" w:type="dxa"/>
          <w:wAfter w:w="47" w:type="dxa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E3C727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  <w:lang w:val="sl-SI"/>
              </w:rPr>
            </w:pPr>
            <w:r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 xml:space="preserve">mag. Andrej VIZJAK, minister, </w:t>
            </w:r>
          </w:p>
          <w:p w14:paraId="485BD392" w14:textId="77777777" w:rsidR="00E3425E" w:rsidRPr="00CE7686" w:rsidRDefault="00D3377A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  <w:lang w:val="sl-SI"/>
              </w:rPr>
            </w:pPr>
            <w:r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>Bojan PURG</w:t>
            </w:r>
            <w:r w:rsidR="00E3425E"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>, državni sekretar,</w:t>
            </w:r>
          </w:p>
          <w:p w14:paraId="05D06EEB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  <w:lang w:val="sl-SI"/>
              </w:rPr>
            </w:pPr>
            <w:r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 xml:space="preserve">Georgi BANGIEV, </w:t>
            </w:r>
            <w:r w:rsidR="00562519"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>generalni direktor</w:t>
            </w:r>
            <w:r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 xml:space="preserve"> Direktorata za prostor, graditev in stanovanja,</w:t>
            </w:r>
          </w:p>
          <w:p w14:paraId="283BEFE9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  <w:lang w:val="sl-SI"/>
              </w:rPr>
            </w:pPr>
            <w:r w:rsidRPr="00CE7686">
              <w:rPr>
                <w:rFonts w:cs="Arial"/>
                <w:snapToGrid w:val="0"/>
                <w:color w:val="000000"/>
                <w:szCs w:val="20"/>
                <w:lang w:val="sl-SI"/>
              </w:rPr>
              <w:t>Ana VIDMAR, vodja Sektorja za prostorsko načrtovanje,</w:t>
            </w:r>
          </w:p>
          <w:p w14:paraId="1E6F7C83" w14:textId="77777777" w:rsidR="00E3425E" w:rsidRPr="00D3377A" w:rsidRDefault="00E3425E" w:rsidP="003B5694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napToGrid w:val="0"/>
                <w:color w:val="000000"/>
                <w:szCs w:val="20"/>
              </w:rPr>
            </w:pPr>
            <w:r w:rsidRPr="00CE7686">
              <w:rPr>
                <w:rFonts w:cs="Arial"/>
                <w:snapToGrid w:val="0"/>
                <w:color w:val="000000"/>
                <w:spacing w:val="-2"/>
                <w:szCs w:val="20"/>
                <w:lang w:val="sl-SI"/>
              </w:rPr>
              <w:t>mag. Renata GORJUP, višja svetovalka.</w:t>
            </w:r>
          </w:p>
        </w:tc>
      </w:tr>
      <w:tr w:rsidR="00E3425E" w:rsidRPr="00BE64DD" w14:paraId="5AB30218" w14:textId="77777777" w:rsidTr="00E3425E"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C82097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3.b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74807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Zunanji strokovnjaki, ki so sodelovali pri pripravi dela ali celotnega gradiva:</w:t>
            </w:r>
          </w:p>
        </w:tc>
      </w:tr>
      <w:tr w:rsidR="00E3425E" w:rsidRPr="00BE64DD" w14:paraId="3E0B5BC0" w14:textId="77777777" w:rsidTr="00E3425E">
        <w:trPr>
          <w:gridBefore w:val="1"/>
          <w:gridAfter w:val="1"/>
          <w:wBefore w:w="34" w:type="dxa"/>
          <w:wAfter w:w="47" w:type="dxa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642C7C" w14:textId="77777777" w:rsidR="00E3425E" w:rsidRPr="00DD4EE8" w:rsidRDefault="00E3425E" w:rsidP="00AF6B8D">
            <w:pPr>
              <w:spacing w:line="240" w:lineRule="auto"/>
              <w:ind w:left="142" w:right="-1"/>
              <w:jc w:val="both"/>
              <w:rPr>
                <w:rFonts w:cs="Arial"/>
                <w:i/>
                <w:snapToGrid w:val="0"/>
                <w:color w:val="000000"/>
                <w:szCs w:val="20"/>
              </w:rPr>
            </w:pPr>
          </w:p>
        </w:tc>
      </w:tr>
      <w:tr w:rsidR="00E3425E" w:rsidRPr="00BE64DD" w14:paraId="1AC96114" w14:textId="77777777" w:rsidTr="00E3425E"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CBB242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28231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Predstavniki vlade, ki bodo sodelovali pri delu Državnega zbora RS:</w:t>
            </w:r>
          </w:p>
        </w:tc>
      </w:tr>
      <w:tr w:rsidR="00E3425E" w:rsidRPr="00BE64DD" w14:paraId="5905D20E" w14:textId="77777777" w:rsidTr="00F40E99">
        <w:trPr>
          <w:gridBefore w:val="1"/>
          <w:gridAfter w:val="1"/>
          <w:wBefore w:w="34" w:type="dxa"/>
          <w:wAfter w:w="47" w:type="dxa"/>
          <w:trHeight w:val="298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9DF67C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</w:p>
        </w:tc>
      </w:tr>
      <w:tr w:rsidR="00E3425E" w:rsidRPr="00BE64DD" w14:paraId="02063207" w14:textId="77777777" w:rsidTr="00E3425E"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584936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5.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D8C90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Kratek povzetek gradiva:</w:t>
            </w:r>
          </w:p>
        </w:tc>
      </w:tr>
      <w:tr w:rsidR="00E3425E" w:rsidRPr="00BE64DD" w14:paraId="420DE567" w14:textId="77777777" w:rsidTr="00E3425E">
        <w:trPr>
          <w:gridBefore w:val="1"/>
          <w:gridAfter w:val="1"/>
          <w:wBefore w:w="34" w:type="dxa"/>
          <w:wAfter w:w="47" w:type="dxa"/>
          <w:trHeight w:val="391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B9F57C" w14:textId="77777777" w:rsidR="00E41D32" w:rsidRDefault="00E41D32" w:rsidP="00E41D32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  <w:r w:rsidRPr="0067376E">
              <w:rPr>
                <w:rFonts w:ascii="Arial" w:hAnsi="Arial" w:cs="Arial"/>
                <w:w w:val="100"/>
                <w:sz w:val="20"/>
                <w:lang w:val="sl-SI"/>
              </w:rPr>
              <w:t xml:space="preserve">Zakon o urejanju prostora (Uradni list RS, št. 199/21; v nadaljnjem besedilu: ZUreP-3), ki je stopil v veljavo 31. 12. 2021, v drugem odstavku 338. člena določa, da se Zakon o urejanju prostora (Uradni list RS, št. </w:t>
            </w:r>
            <w:r w:rsidR="009D5A1E" w:rsidRPr="009D5A1E">
              <w:rPr>
                <w:rFonts w:ascii="Arial" w:hAnsi="Arial" w:cs="Arial"/>
                <w:w w:val="100"/>
                <w:sz w:val="20"/>
                <w:lang w:val="sl-SI"/>
              </w:rPr>
              <w:t>61/17, 199/21 – ZUreP-3 in 20/22 – odl. US</w:t>
            </w:r>
            <w:r w:rsidRPr="0067376E">
              <w:rPr>
                <w:rFonts w:ascii="Arial" w:hAnsi="Arial" w:cs="Arial"/>
                <w:w w:val="100"/>
                <w:sz w:val="20"/>
                <w:lang w:val="sl-SI"/>
              </w:rPr>
              <w:t>; v nadaljnjem besedilu: ZUreP-2) uporablja do začetka uporabe ZUreP-3, tj. do 1. 6. 2022.</w:t>
            </w:r>
          </w:p>
          <w:p w14:paraId="730B5FB3" w14:textId="77777777" w:rsidR="00527F5F" w:rsidRDefault="00527F5F" w:rsidP="00653D52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</w:p>
          <w:p w14:paraId="16635C14" w14:textId="480BAE79" w:rsidR="008C1F5B" w:rsidRPr="00DD4EE8" w:rsidRDefault="00E3425E" w:rsidP="00653D52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>Na podlagi določb 82.</w:t>
            </w:r>
            <w:r w:rsidR="00527F5F">
              <w:rPr>
                <w:rFonts w:ascii="Arial" w:hAnsi="Arial" w:cs="Arial"/>
                <w:w w:val="100"/>
                <w:sz w:val="20"/>
                <w:lang w:val="sl-SI"/>
              </w:rPr>
              <w:t xml:space="preserve"> 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 xml:space="preserve">člena </w:t>
            </w:r>
            <w:r w:rsidR="00E41D32">
              <w:rPr>
                <w:rFonts w:ascii="Arial" w:hAnsi="Arial" w:cs="Arial"/>
                <w:w w:val="100"/>
                <w:sz w:val="20"/>
                <w:lang w:val="sl-SI"/>
              </w:rPr>
              <w:t>ZUreP-2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 xml:space="preserve"> lahko občina načrtuje prostorske ureditve lokalnega pomena na območjih </w:t>
            </w:r>
            <w:r w:rsidR="00D216FE">
              <w:rPr>
                <w:rFonts w:ascii="Arial" w:hAnsi="Arial" w:cs="Arial"/>
                <w:w w:val="100"/>
                <w:sz w:val="20"/>
                <w:lang w:val="sl-SI"/>
              </w:rPr>
              <w:t xml:space="preserve">državnih prostorskih načrtov (v nadaljnjem besedilu: 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>DPN</w:t>
            </w:r>
            <w:r w:rsidR="00D216FE">
              <w:rPr>
                <w:rFonts w:ascii="Arial" w:hAnsi="Arial" w:cs="Arial"/>
                <w:w w:val="100"/>
                <w:sz w:val="20"/>
                <w:lang w:val="sl-SI"/>
              </w:rPr>
              <w:t>)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>, uredbe o najustreznejši varianti in uredbe o varovanem območju, če s tem soglaša vlada in če nista onemogočeni izvedba in uporaba  prostorskih ureditev, načrtovanih v DPN ali uredbi o najustreznejši varianti, ali dovoljeni s celovitim dovoljenjem. O soglasju za tovrstno načrtovanje oziroma zavrnitvi soglasja odloča Vlada R</w:t>
            </w:r>
            <w:r w:rsidR="008B2397">
              <w:rPr>
                <w:rFonts w:ascii="Arial" w:hAnsi="Arial" w:cs="Arial"/>
                <w:w w:val="100"/>
                <w:sz w:val="20"/>
                <w:lang w:val="sl-SI"/>
              </w:rPr>
              <w:t xml:space="preserve">epublike 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>S</w:t>
            </w:r>
            <w:r w:rsidR="008B2397">
              <w:rPr>
                <w:rFonts w:ascii="Arial" w:hAnsi="Arial" w:cs="Arial"/>
                <w:w w:val="100"/>
                <w:sz w:val="20"/>
                <w:lang w:val="sl-SI"/>
              </w:rPr>
              <w:t>lovenije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 xml:space="preserve"> na vsakokratno pobudo posamezne občine, ki po predhodni uskladitvi z investitorjem izvedbe načrtovane prostorske ureditve ali upravljavcem izvedene ureditve utemelji </w:t>
            </w:r>
            <w:r w:rsidR="008C1F5B" w:rsidRPr="00DD4EE8">
              <w:rPr>
                <w:rFonts w:ascii="Arial" w:hAnsi="Arial" w:cs="Arial"/>
                <w:w w:val="100"/>
                <w:sz w:val="20"/>
                <w:lang w:val="sl-SI"/>
              </w:rPr>
              <w:t xml:space="preserve">namen </w:t>
            </w:r>
            <w:r w:rsidRPr="00DD4EE8">
              <w:rPr>
                <w:rFonts w:ascii="Arial" w:hAnsi="Arial" w:cs="Arial"/>
                <w:w w:val="100"/>
                <w:sz w:val="20"/>
                <w:lang w:val="sl-SI"/>
              </w:rPr>
              <w:t>na</w:t>
            </w:r>
            <w:r w:rsidR="008C1F5B" w:rsidRPr="00DD4EE8">
              <w:rPr>
                <w:rFonts w:ascii="Arial" w:hAnsi="Arial" w:cs="Arial"/>
                <w:w w:val="100"/>
                <w:sz w:val="20"/>
                <w:lang w:val="sl-SI"/>
              </w:rPr>
              <w:t>črtovanja.</w:t>
            </w:r>
          </w:p>
          <w:p w14:paraId="7CD01D17" w14:textId="77777777" w:rsidR="00E847BB" w:rsidRPr="00E847BB" w:rsidRDefault="008C1F5B" w:rsidP="00653D52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  <w:r w:rsidRPr="00E847BB">
              <w:rPr>
                <w:rFonts w:ascii="Arial" w:hAnsi="Arial" w:cs="Arial"/>
                <w:w w:val="100"/>
                <w:sz w:val="20"/>
                <w:lang w:val="sl-SI"/>
              </w:rPr>
              <w:t xml:space="preserve"> </w:t>
            </w:r>
          </w:p>
          <w:p w14:paraId="56F8F38A" w14:textId="77777777" w:rsidR="00E847BB" w:rsidRDefault="00180816" w:rsidP="00E847BB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  <w:r w:rsidRP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Občina </w:t>
            </w:r>
            <w:r w:rsidR="00AD4A04" w:rsidRPr="001B186E">
              <w:rPr>
                <w:rFonts w:ascii="Arial" w:hAnsi="Arial" w:cs="Arial"/>
                <w:w w:val="100"/>
                <w:sz w:val="20"/>
                <w:lang w:val="sl-SI"/>
              </w:rPr>
              <w:t>Ankaran</w:t>
            </w:r>
            <w:r w:rsidRP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 </w:t>
            </w:r>
            <w:r w:rsidR="00AD4A04" w:rsidRP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želi </w:t>
            </w:r>
            <w:r w:rsidR="001B186E" w:rsidRPr="001B186E">
              <w:rPr>
                <w:rFonts w:ascii="Arial" w:hAnsi="Arial" w:cs="Arial"/>
                <w:w w:val="100"/>
                <w:sz w:val="20"/>
                <w:lang w:val="sl-SI"/>
              </w:rPr>
              <w:t>na delu območja Državnega prostorskega načrta za celovito prostorsko ureditev pristanišča za mednarodni promet v Kopru (Območje vodnih športov in komunalni privezi Sv. Katarina - obm. X)</w:t>
            </w:r>
            <w:r w:rsid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, </w:t>
            </w:r>
            <w:r w:rsidR="001B186E" w:rsidRPr="001B186E">
              <w:rPr>
                <w:rFonts w:ascii="Arial" w:hAnsi="Arial" w:cs="Arial"/>
                <w:w w:val="100"/>
                <w:sz w:val="20"/>
                <w:lang w:val="sl-SI"/>
              </w:rPr>
              <w:t>ki je opredeljeno in se načrtuje kot eno izmed robnih območij v kontaktnem prostoru pristanišča, načrtovati prostorske ureditve lokalnega pomena</w:t>
            </w:r>
            <w:r w:rsidR="002912BC" w:rsidRP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 </w:t>
            </w:r>
            <w:r w:rsidR="002912BC">
              <w:rPr>
                <w:rFonts w:ascii="Arial" w:hAnsi="Arial" w:cs="Arial"/>
                <w:w w:val="100"/>
                <w:sz w:val="20"/>
                <w:lang w:val="sl-SI"/>
              </w:rPr>
              <w:t xml:space="preserve">za začasno rabo, ki </w:t>
            </w:r>
            <w:r w:rsidR="001B186E">
              <w:rPr>
                <w:rFonts w:ascii="Arial" w:hAnsi="Arial" w:cs="Arial"/>
                <w:w w:val="100"/>
                <w:sz w:val="20"/>
                <w:lang w:val="sl-SI"/>
              </w:rPr>
              <w:t>obsegajo začasne ureditve in objekte</w:t>
            </w:r>
            <w:r w:rsidR="001B186E" w:rsidRP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 za potrebe športno-rekreacijskih dejavnosti in komunalnih privezov ter spremljajoče gospodarske javne infrastrukture na notranjem ureditvenem območju X</w:t>
            </w:r>
            <w:r w:rsid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. </w:t>
            </w:r>
          </w:p>
          <w:p w14:paraId="27A3DC76" w14:textId="77777777" w:rsidR="00E847BB" w:rsidRDefault="00E847BB" w:rsidP="00E847BB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</w:p>
          <w:p w14:paraId="544D60D9" w14:textId="77777777" w:rsidR="00E847BB" w:rsidRDefault="00E847BB" w:rsidP="00CD3DC7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  <w:r w:rsidRPr="00E847BB">
              <w:rPr>
                <w:rFonts w:ascii="Arial" w:hAnsi="Arial" w:cs="Arial"/>
                <w:w w:val="100"/>
                <w:sz w:val="20"/>
                <w:lang w:val="sl-SI"/>
              </w:rPr>
              <w:t xml:space="preserve">Občina Ankaran je z </w:t>
            </w:r>
            <w:r w:rsidRPr="0096520F">
              <w:rPr>
                <w:rFonts w:ascii="Arial" w:hAnsi="Arial" w:cs="Arial"/>
                <w:w w:val="100"/>
                <w:sz w:val="20"/>
                <w:lang w:val="sl-SI"/>
              </w:rPr>
              <w:t>Občinskim prostorskim načrtom Občine Ankaran (Uradni list RS, št. 161/</w:t>
            </w:r>
            <w:r w:rsidRPr="00715CFA">
              <w:rPr>
                <w:rFonts w:ascii="Arial" w:hAnsi="Arial" w:cs="Arial"/>
                <w:w w:val="100"/>
                <w:sz w:val="20"/>
                <w:lang w:val="sl-SI"/>
              </w:rPr>
              <w:t>20)</w:t>
            </w:r>
            <w:r w:rsidRPr="00E847BB">
              <w:rPr>
                <w:rFonts w:ascii="Arial" w:hAnsi="Arial" w:cs="Arial"/>
                <w:w w:val="100"/>
                <w:sz w:val="20"/>
                <w:lang w:val="sl-SI"/>
              </w:rPr>
              <w:t xml:space="preserve"> postavila strateška programska izhodišča za celovito načrtovanje in urejanje tega območja in njegovo reurbanizacijo. </w:t>
            </w:r>
            <w:r w:rsidR="001B186E" w:rsidRPr="001B186E">
              <w:rPr>
                <w:rFonts w:ascii="Arial" w:hAnsi="Arial" w:cs="Arial"/>
                <w:w w:val="100"/>
                <w:sz w:val="20"/>
                <w:lang w:val="sl-SI"/>
              </w:rPr>
              <w:t>Občina Ankaran ima namen v prihodnje pristopiti k načrtovanju celov</w:t>
            </w:r>
            <w:r w:rsidR="001B186E">
              <w:rPr>
                <w:rFonts w:ascii="Arial" w:hAnsi="Arial" w:cs="Arial"/>
                <w:w w:val="100"/>
                <w:sz w:val="20"/>
                <w:lang w:val="sl-SI"/>
              </w:rPr>
              <w:t>ite ureditvene zasnove območja</w:t>
            </w:r>
            <w:r w:rsidR="001B186E" w:rsidRPr="001B186E">
              <w:rPr>
                <w:rFonts w:ascii="Arial" w:hAnsi="Arial" w:cs="Arial"/>
                <w:w w:val="100"/>
                <w:sz w:val="20"/>
                <w:lang w:val="sl-SI"/>
              </w:rPr>
              <w:t xml:space="preserve">, predmetna investicijska namera pa pomeni le začasne ureditve za potrebe izvajanja sedanjih rab in dejavnosti ter izboljšanja oziroma </w:t>
            </w:r>
            <w:r w:rsidR="001B186E" w:rsidRPr="001B186E">
              <w:rPr>
                <w:rFonts w:ascii="Arial" w:hAnsi="Arial" w:cs="Arial"/>
                <w:w w:val="100"/>
                <w:sz w:val="20"/>
                <w:lang w:val="sl-SI"/>
              </w:rPr>
              <w:lastRenderedPageBreak/>
              <w:t>nujnega vzdrževanja in sanacije obstoječih ureditev.</w:t>
            </w:r>
            <w:r w:rsidR="00527F5F">
              <w:rPr>
                <w:rFonts w:ascii="Arial" w:hAnsi="Arial" w:cs="Arial"/>
                <w:w w:val="100"/>
                <w:sz w:val="20"/>
                <w:lang w:val="sl-SI"/>
              </w:rPr>
              <w:t xml:space="preserve"> </w:t>
            </w:r>
            <w:r w:rsidRPr="00E847BB">
              <w:rPr>
                <w:rFonts w:ascii="Arial" w:hAnsi="Arial" w:cs="Arial"/>
                <w:w w:val="100"/>
                <w:sz w:val="20"/>
                <w:lang w:val="sl-SI"/>
              </w:rPr>
              <w:t>Predvidena je priprava javnega natečaja in izdelava občinskega podrobnega prostorskega načrta.</w:t>
            </w:r>
          </w:p>
          <w:p w14:paraId="378957B3" w14:textId="77777777" w:rsidR="00E847BB" w:rsidRDefault="00E847BB" w:rsidP="00CD3DC7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</w:p>
          <w:p w14:paraId="2AF632F7" w14:textId="77777777" w:rsidR="00541828" w:rsidRPr="00E847BB" w:rsidRDefault="00527F5F" w:rsidP="002912BC">
            <w:pPr>
              <w:pStyle w:val="Seznam"/>
              <w:spacing w:line="240" w:lineRule="auto"/>
              <w:ind w:left="0" w:firstLine="0"/>
              <w:rPr>
                <w:rFonts w:ascii="Arial" w:hAnsi="Arial" w:cs="Arial"/>
                <w:w w:val="100"/>
                <w:sz w:val="20"/>
                <w:lang w:val="sl-SI"/>
              </w:rPr>
            </w:pPr>
            <w:r w:rsidRPr="00527F5F">
              <w:rPr>
                <w:rFonts w:ascii="Arial" w:hAnsi="Arial" w:cs="Arial"/>
                <w:w w:val="100"/>
                <w:sz w:val="20"/>
                <w:lang w:val="sl-SI"/>
              </w:rPr>
              <w:t>ZUreP-2 v 82. členu določa pogoje za načrtovanje prostorskih ureditev lokalnega pomena na območjih DPN, za namene dopustitve začasne rabe v območju državnih prostorskih načrtov pa s 130. členom omogoča izpeljavo</w:t>
            </w:r>
            <w:r w:rsidR="002912BC">
              <w:rPr>
                <w:rFonts w:ascii="Arial" w:hAnsi="Arial" w:cs="Arial"/>
                <w:w w:val="100"/>
                <w:sz w:val="20"/>
                <w:lang w:val="sl-SI"/>
              </w:rPr>
              <w:t xml:space="preserve"> postopka lokacijske preveritve, h kateremu bo pristopila Občina Ankaran.</w:t>
            </w:r>
          </w:p>
        </w:tc>
      </w:tr>
      <w:tr w:rsidR="00E3425E" w:rsidRPr="00DD4EE8" w14:paraId="4BC494FD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2678AF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lastRenderedPageBreak/>
              <w:t>6.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AA5E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Presoja posledic:</w:t>
            </w:r>
          </w:p>
        </w:tc>
      </w:tr>
      <w:tr w:rsidR="00E3425E" w:rsidRPr="00DD4EE8" w14:paraId="1080D573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shd w:val="clear" w:color="auto" w:fill="auto"/>
          </w:tcPr>
          <w:p w14:paraId="4F949AA1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a)</w:t>
            </w:r>
          </w:p>
        </w:tc>
        <w:tc>
          <w:tcPr>
            <w:tcW w:w="7233" w:type="dxa"/>
            <w:gridSpan w:val="4"/>
            <w:shd w:val="clear" w:color="auto" w:fill="auto"/>
          </w:tcPr>
          <w:p w14:paraId="12FD01D6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 xml:space="preserve">na javnofinančna sredstva v višini, večji od 40 000 EUR v tekočem in naslednjih treh letih </w:t>
            </w:r>
          </w:p>
        </w:tc>
        <w:tc>
          <w:tcPr>
            <w:tcW w:w="806" w:type="dxa"/>
            <w:gridSpan w:val="3"/>
            <w:shd w:val="clear" w:color="auto" w:fill="auto"/>
            <w:vAlign w:val="center"/>
          </w:tcPr>
          <w:p w14:paraId="0F3C1F13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3A71C8C7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shd w:val="clear" w:color="auto" w:fill="auto"/>
          </w:tcPr>
          <w:p w14:paraId="3989636F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b)</w:t>
            </w:r>
          </w:p>
        </w:tc>
        <w:tc>
          <w:tcPr>
            <w:tcW w:w="7233" w:type="dxa"/>
            <w:gridSpan w:val="4"/>
            <w:shd w:val="clear" w:color="auto" w:fill="auto"/>
          </w:tcPr>
          <w:p w14:paraId="66B87E2D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 xml:space="preserve">na usklajenost slovenskega pravnega reda s pravnim redom Evropske unije </w:t>
            </w:r>
          </w:p>
        </w:tc>
        <w:tc>
          <w:tcPr>
            <w:tcW w:w="806" w:type="dxa"/>
            <w:gridSpan w:val="3"/>
            <w:shd w:val="clear" w:color="auto" w:fill="auto"/>
            <w:vAlign w:val="center"/>
          </w:tcPr>
          <w:p w14:paraId="4ECD70EB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0B24BE21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shd w:val="clear" w:color="auto" w:fill="auto"/>
          </w:tcPr>
          <w:p w14:paraId="3A30593A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szCs w:val="20"/>
              </w:rPr>
            </w:pPr>
            <w:r w:rsidRPr="00DD4EE8">
              <w:rPr>
                <w:rFonts w:cs="Arial"/>
                <w:szCs w:val="20"/>
              </w:rPr>
              <w:t>c)</w:t>
            </w:r>
          </w:p>
        </w:tc>
        <w:tc>
          <w:tcPr>
            <w:tcW w:w="7233" w:type="dxa"/>
            <w:gridSpan w:val="4"/>
            <w:shd w:val="clear" w:color="auto" w:fill="auto"/>
          </w:tcPr>
          <w:p w14:paraId="6BDBE53A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  <w:lang w:val="sl-SI"/>
              </w:rPr>
            </w:pPr>
            <w:r w:rsidRPr="00CE7686">
              <w:rPr>
                <w:rFonts w:cs="Arial"/>
                <w:szCs w:val="20"/>
                <w:lang w:val="sl-SI"/>
              </w:rPr>
              <w:t>administrativne posledice</w:t>
            </w:r>
          </w:p>
        </w:tc>
        <w:tc>
          <w:tcPr>
            <w:tcW w:w="806" w:type="dxa"/>
            <w:gridSpan w:val="3"/>
            <w:shd w:val="clear" w:color="auto" w:fill="auto"/>
            <w:vAlign w:val="center"/>
          </w:tcPr>
          <w:p w14:paraId="6DF5D622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06F4A88B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shd w:val="clear" w:color="auto" w:fill="auto"/>
          </w:tcPr>
          <w:p w14:paraId="1B9EC17F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szCs w:val="20"/>
              </w:rPr>
            </w:pPr>
            <w:r w:rsidRPr="00DD4EE8">
              <w:rPr>
                <w:rFonts w:cs="Arial"/>
                <w:szCs w:val="20"/>
              </w:rPr>
              <w:t>č)</w:t>
            </w:r>
          </w:p>
        </w:tc>
        <w:tc>
          <w:tcPr>
            <w:tcW w:w="7233" w:type="dxa"/>
            <w:gridSpan w:val="4"/>
            <w:shd w:val="clear" w:color="auto" w:fill="auto"/>
          </w:tcPr>
          <w:p w14:paraId="3471DFE2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  <w:lang w:val="sl-SI"/>
              </w:rPr>
            </w:pPr>
            <w:r w:rsidRPr="00CE7686">
              <w:rPr>
                <w:rFonts w:cs="Arial"/>
                <w:szCs w:val="20"/>
                <w:lang w:val="sl-SI"/>
              </w:rPr>
              <w:t xml:space="preserve">na gospodarstvo, posebej na mala in srednja podjetja ter konkurenčnost podjetij </w:t>
            </w:r>
          </w:p>
        </w:tc>
        <w:tc>
          <w:tcPr>
            <w:tcW w:w="806" w:type="dxa"/>
            <w:gridSpan w:val="3"/>
            <w:shd w:val="clear" w:color="auto" w:fill="auto"/>
            <w:vAlign w:val="center"/>
          </w:tcPr>
          <w:p w14:paraId="0FA6A42A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135E8E90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shd w:val="clear" w:color="auto" w:fill="auto"/>
          </w:tcPr>
          <w:p w14:paraId="72F28255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szCs w:val="20"/>
              </w:rPr>
            </w:pPr>
            <w:r w:rsidRPr="00DD4EE8">
              <w:rPr>
                <w:rFonts w:cs="Arial"/>
                <w:szCs w:val="20"/>
              </w:rPr>
              <w:t>d)</w:t>
            </w:r>
          </w:p>
        </w:tc>
        <w:tc>
          <w:tcPr>
            <w:tcW w:w="7233" w:type="dxa"/>
            <w:gridSpan w:val="4"/>
            <w:shd w:val="clear" w:color="auto" w:fill="auto"/>
          </w:tcPr>
          <w:p w14:paraId="5C7EECAA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>na okolje, kar vključuje tudi prostorske in varstvene vidike</w:t>
            </w:r>
          </w:p>
        </w:tc>
        <w:tc>
          <w:tcPr>
            <w:tcW w:w="806" w:type="dxa"/>
            <w:gridSpan w:val="3"/>
            <w:shd w:val="clear" w:color="auto" w:fill="auto"/>
            <w:vAlign w:val="center"/>
          </w:tcPr>
          <w:p w14:paraId="0C4A2448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229EE3D4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shd w:val="clear" w:color="auto" w:fill="auto"/>
          </w:tcPr>
          <w:p w14:paraId="2D8FEAD4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e)</w:t>
            </w:r>
          </w:p>
        </w:tc>
        <w:tc>
          <w:tcPr>
            <w:tcW w:w="7233" w:type="dxa"/>
            <w:gridSpan w:val="4"/>
            <w:shd w:val="clear" w:color="auto" w:fill="auto"/>
          </w:tcPr>
          <w:p w14:paraId="0530898E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>na socialno področje</w:t>
            </w:r>
          </w:p>
        </w:tc>
        <w:tc>
          <w:tcPr>
            <w:tcW w:w="806" w:type="dxa"/>
            <w:gridSpan w:val="3"/>
            <w:shd w:val="clear" w:color="auto" w:fill="auto"/>
            <w:vAlign w:val="center"/>
          </w:tcPr>
          <w:p w14:paraId="3219CB74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5A4ECFF5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669" w:type="dxa"/>
            <w:tcBorders>
              <w:bottom w:val="single" w:sz="4" w:space="0" w:color="auto"/>
            </w:tcBorders>
            <w:shd w:val="clear" w:color="auto" w:fill="auto"/>
          </w:tcPr>
          <w:p w14:paraId="449708D1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f)</w:t>
            </w:r>
          </w:p>
        </w:tc>
        <w:tc>
          <w:tcPr>
            <w:tcW w:w="723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13A1ABB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>na dokumente razvojnega načrtovanja:</w:t>
            </w:r>
          </w:p>
          <w:p w14:paraId="5D206BD9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zCs w:val="20"/>
                <w:lang w:val="sl-SI"/>
              </w:rPr>
            </w:pPr>
            <w:r w:rsidRPr="00CE7686">
              <w:rPr>
                <w:rFonts w:cs="Arial"/>
                <w:szCs w:val="20"/>
                <w:lang w:val="sl-SI"/>
              </w:rPr>
              <w:t>na nacionalne dokumente razvojnega načrtovanja,</w:t>
            </w:r>
          </w:p>
          <w:p w14:paraId="3FD63DAC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>na razvojne politike na ravni programov po strukturi razvojne klasifikacije programskega proračuna,</w:t>
            </w:r>
          </w:p>
          <w:p w14:paraId="1908C129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>na razvojne dokumente Evropske unije in mednarodnih organizacij</w:t>
            </w:r>
            <w:r w:rsidRPr="00CE7686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8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E6F4EB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DD4EE8" w14:paraId="1436CE0C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8CDC1F" w14:textId="77777777" w:rsidR="00E3425E" w:rsidRPr="005659B1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715CFA">
              <w:rPr>
                <w:rFonts w:cs="Arial"/>
                <w:sz w:val="20"/>
                <w:szCs w:val="20"/>
              </w:rPr>
              <w:t>7.a</w:t>
            </w:r>
          </w:p>
        </w:tc>
        <w:tc>
          <w:tcPr>
            <w:tcW w:w="8039" w:type="dxa"/>
            <w:gridSpan w:val="7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62E55D3D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  <w:szCs w:val="20"/>
                <w:lang w:val="sl-SI"/>
              </w:rPr>
            </w:pPr>
            <w:r w:rsidRPr="00CE7686">
              <w:rPr>
                <w:rFonts w:cs="Arial"/>
                <w:b/>
                <w:bCs/>
                <w:szCs w:val="20"/>
                <w:lang w:val="sl-SI"/>
              </w:rPr>
              <w:t xml:space="preserve">Predstavitve ocene finančnih posledic, višjih od 40 000 EUR: </w:t>
            </w:r>
          </w:p>
        </w:tc>
      </w:tr>
      <w:tr w:rsidR="00E3425E" w:rsidRPr="00DD4EE8" w14:paraId="1C9CAD99" w14:textId="77777777" w:rsidTr="00773664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336"/>
        </w:trPr>
        <w:tc>
          <w:tcPr>
            <w:tcW w:w="8708" w:type="dxa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8B5085" w14:textId="77777777" w:rsidR="00E3425E" w:rsidRPr="00715CFA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</w:p>
        </w:tc>
      </w:tr>
      <w:tr w:rsidR="00E3425E" w:rsidRPr="00DD4EE8" w14:paraId="25C2C136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BC91A9" w14:textId="77777777" w:rsidR="00E3425E" w:rsidRPr="005659B1" w:rsidRDefault="00E3425E" w:rsidP="00E3425E">
            <w:pPr>
              <w:pStyle w:val="Naslov1"/>
              <w:rPr>
                <w:rFonts w:cs="Arial"/>
                <w:kern w:val="0"/>
                <w:sz w:val="20"/>
                <w:szCs w:val="20"/>
              </w:rPr>
            </w:pPr>
            <w:r w:rsidRPr="00715CFA">
              <w:rPr>
                <w:rFonts w:cs="Arial"/>
                <w:sz w:val="20"/>
                <w:szCs w:val="20"/>
              </w:rPr>
              <w:t>7.b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CDA61" w14:textId="77777777" w:rsidR="00E3425E" w:rsidRPr="00CE7686" w:rsidRDefault="00E3425E" w:rsidP="00AF6B8D">
            <w:pPr>
              <w:tabs>
                <w:tab w:val="left" w:pos="567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  <w:lang w:val="sl-SI"/>
              </w:rPr>
            </w:pPr>
            <w:r w:rsidRPr="00CE7686">
              <w:rPr>
                <w:rFonts w:cs="Arial"/>
                <w:b/>
                <w:szCs w:val="20"/>
                <w:lang w:val="sl-SI"/>
              </w:rPr>
              <w:t>Predstavitev ocene finančnih posledic, nižjih od 40 000 EUR:</w:t>
            </w:r>
          </w:p>
        </w:tc>
      </w:tr>
      <w:tr w:rsidR="00E3425E" w:rsidRPr="00BE64DD" w14:paraId="7998FF2D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7B05C4" w14:textId="77777777" w:rsidR="00E3425E" w:rsidRPr="005659B1" w:rsidRDefault="00E3425E" w:rsidP="00E3425E">
            <w:pPr>
              <w:pStyle w:val="Naslov1"/>
              <w:rPr>
                <w:rFonts w:cs="Arial"/>
                <w:kern w:val="0"/>
                <w:sz w:val="20"/>
                <w:szCs w:val="20"/>
              </w:rPr>
            </w:pPr>
            <w:r w:rsidRPr="00715CFA">
              <w:rPr>
                <w:rFonts w:cs="Arial"/>
                <w:sz w:val="20"/>
                <w:szCs w:val="20"/>
              </w:rPr>
              <w:t>Sprejem Sklepa nima nobenih finančnih posledic.</w:t>
            </w:r>
          </w:p>
        </w:tc>
      </w:tr>
      <w:tr w:rsidR="00E3425E" w:rsidRPr="00BE64DD" w14:paraId="503F5C67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W w:w="8789" w:type="dxa"/>
              <w:tblBorders>
                <w:top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39"/>
              <w:gridCol w:w="850"/>
            </w:tblGrid>
            <w:tr w:rsidR="00E3425E" w:rsidRPr="00715CFA" w14:paraId="32DD785C" w14:textId="77777777" w:rsidTr="00AF6B8D">
              <w:trPr>
                <w:trHeight w:val="371"/>
              </w:trPr>
              <w:tc>
                <w:tcPr>
                  <w:tcW w:w="8789" w:type="dxa"/>
                  <w:gridSpan w:val="2"/>
                </w:tcPr>
                <w:p w14:paraId="7D824C6B" w14:textId="77777777" w:rsidR="00E3425E" w:rsidRPr="00CE7686" w:rsidRDefault="00E3425E" w:rsidP="00AF6B8D">
                  <w:pPr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Cs w:val="20"/>
                      <w:lang w:val="sl-SI"/>
                    </w:rPr>
                  </w:pPr>
                </w:p>
                <w:p w14:paraId="0ABA9471" w14:textId="77777777" w:rsidR="00E3425E" w:rsidRPr="00CE7686" w:rsidRDefault="00E3425E" w:rsidP="00AF6B8D">
                  <w:pPr>
                    <w:tabs>
                      <w:tab w:val="left" w:pos="567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Cs w:val="20"/>
                      <w:lang w:val="sl-SI"/>
                    </w:rPr>
                  </w:pPr>
                  <w:r w:rsidRPr="00CE7686">
                    <w:rPr>
                      <w:rFonts w:cs="Arial"/>
                      <w:b/>
                      <w:szCs w:val="20"/>
                      <w:lang w:val="sl-SI"/>
                    </w:rPr>
                    <w:t>8. Predstavitev sodelovanja z združenji občin:</w:t>
                  </w:r>
                </w:p>
              </w:tc>
            </w:tr>
            <w:tr w:rsidR="00E3425E" w:rsidRPr="00715CFA" w14:paraId="4F79B064" w14:textId="77777777" w:rsidTr="00AF6B8D">
              <w:tc>
                <w:tcPr>
                  <w:tcW w:w="7939" w:type="dxa"/>
                  <w:tcBorders>
                    <w:bottom w:val="single" w:sz="4" w:space="0" w:color="auto"/>
                  </w:tcBorders>
                </w:tcPr>
                <w:p w14:paraId="755F3BEF" w14:textId="77777777" w:rsidR="00E3425E" w:rsidRPr="005659B1" w:rsidRDefault="00E3425E" w:rsidP="00AF6B8D">
                  <w:pPr>
                    <w:pStyle w:val="Neotevilenodstavek"/>
                    <w:widowControl w:val="0"/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715CFA">
                    <w:rPr>
                      <w:iCs/>
                      <w:sz w:val="20"/>
                      <w:szCs w:val="20"/>
                    </w:rPr>
                    <w:t>Vsebina predloženega gradiva (predpisa) vpliva na:</w:t>
                  </w:r>
                </w:p>
                <w:p w14:paraId="618B29D9" w14:textId="77777777" w:rsidR="00E3425E" w:rsidRPr="00280499" w:rsidRDefault="00E3425E" w:rsidP="00E3425E">
                  <w:pPr>
                    <w:pStyle w:val="Neotevilenodstavek"/>
                    <w:widowControl w:val="0"/>
                    <w:numPr>
                      <w:ilvl w:val="1"/>
                      <w:numId w:val="22"/>
                    </w:numPr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5659B1">
                    <w:rPr>
                      <w:iCs/>
                      <w:sz w:val="20"/>
                      <w:szCs w:val="20"/>
                    </w:rPr>
                    <w:t>pristojnosti občin,</w:t>
                  </w:r>
                </w:p>
                <w:p w14:paraId="32D14492" w14:textId="77777777" w:rsidR="00E3425E" w:rsidRPr="00715CFA" w:rsidRDefault="00E3425E" w:rsidP="00E3425E">
                  <w:pPr>
                    <w:pStyle w:val="Neotevilenodstavek"/>
                    <w:widowControl w:val="0"/>
                    <w:numPr>
                      <w:ilvl w:val="1"/>
                      <w:numId w:val="22"/>
                    </w:numPr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715CFA">
                    <w:rPr>
                      <w:iCs/>
                      <w:sz w:val="20"/>
                      <w:szCs w:val="20"/>
                    </w:rPr>
                    <w:t>delovanje občin,</w:t>
                  </w:r>
                </w:p>
                <w:p w14:paraId="21406D9B" w14:textId="77777777" w:rsidR="00E3425E" w:rsidRPr="00715CFA" w:rsidRDefault="00E3425E" w:rsidP="00E3425E">
                  <w:pPr>
                    <w:pStyle w:val="Neotevilenodstavek"/>
                    <w:widowControl w:val="0"/>
                    <w:numPr>
                      <w:ilvl w:val="1"/>
                      <w:numId w:val="22"/>
                    </w:numPr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715CFA">
                    <w:rPr>
                      <w:iCs/>
                      <w:sz w:val="20"/>
                      <w:szCs w:val="20"/>
                    </w:rPr>
                    <w:t>financiranje občin.</w:t>
                  </w:r>
                </w:p>
              </w:tc>
              <w:tc>
                <w:tcPr>
                  <w:tcW w:w="850" w:type="dxa"/>
                  <w:tcBorders>
                    <w:bottom w:val="single" w:sz="4" w:space="0" w:color="auto"/>
                  </w:tcBorders>
                </w:tcPr>
                <w:p w14:paraId="3FB9A19C" w14:textId="77777777" w:rsidR="00E3425E" w:rsidRPr="00CE7686" w:rsidRDefault="00E3425E" w:rsidP="00AF6B8D">
                  <w:pPr>
                    <w:autoSpaceDE w:val="0"/>
                    <w:autoSpaceDN w:val="0"/>
                    <w:adjustRightInd w:val="0"/>
                    <w:spacing w:line="240" w:lineRule="auto"/>
                    <w:ind w:left="-199"/>
                    <w:jc w:val="center"/>
                    <w:rPr>
                      <w:rFonts w:cs="Arial"/>
                      <w:bCs/>
                      <w:szCs w:val="20"/>
                      <w:lang w:val="sl-SI"/>
                    </w:rPr>
                  </w:pPr>
                  <w:r w:rsidRPr="00CE7686">
                    <w:rPr>
                      <w:rFonts w:cs="Arial"/>
                      <w:bCs/>
                      <w:szCs w:val="20"/>
                      <w:lang w:val="sl-SI"/>
                    </w:rPr>
                    <w:t>NE</w:t>
                  </w:r>
                </w:p>
              </w:tc>
            </w:tr>
            <w:tr w:rsidR="00E3425E" w:rsidRPr="00715CFA" w14:paraId="73E6392B" w14:textId="77777777" w:rsidTr="00AF6B8D">
              <w:trPr>
                <w:trHeight w:val="274"/>
              </w:trPr>
              <w:tc>
                <w:tcPr>
                  <w:tcW w:w="8789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14:paraId="0A70DA8D" w14:textId="77777777" w:rsidR="00E3425E" w:rsidRPr="005659B1" w:rsidRDefault="00E3425E" w:rsidP="00AF6B8D">
                  <w:pPr>
                    <w:pStyle w:val="Neotevilenodstavek"/>
                    <w:widowControl w:val="0"/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715CFA">
                    <w:rPr>
                      <w:iCs/>
                      <w:sz w:val="20"/>
                      <w:szCs w:val="20"/>
                    </w:rPr>
                    <w:t xml:space="preserve">Gradivo (predpis) je bilo poslano v mnenje: </w:t>
                  </w:r>
                </w:p>
                <w:p w14:paraId="267D0E1E" w14:textId="77777777" w:rsidR="00E3425E" w:rsidRPr="00280499" w:rsidRDefault="00E3425E" w:rsidP="00E3425E">
                  <w:pPr>
                    <w:pStyle w:val="Neotevilenodstavek"/>
                    <w:widowControl w:val="0"/>
                    <w:numPr>
                      <w:ilvl w:val="0"/>
                      <w:numId w:val="23"/>
                    </w:numPr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5659B1">
                    <w:rPr>
                      <w:iCs/>
                      <w:sz w:val="20"/>
                      <w:szCs w:val="20"/>
                    </w:rPr>
                    <w:t>Skupnosti občin Slovenije SOS: NE</w:t>
                  </w:r>
                </w:p>
                <w:p w14:paraId="269365E6" w14:textId="77777777" w:rsidR="00E3425E" w:rsidRPr="00715CFA" w:rsidRDefault="00E3425E" w:rsidP="00E3425E">
                  <w:pPr>
                    <w:pStyle w:val="Neotevilenodstavek"/>
                    <w:widowControl w:val="0"/>
                    <w:numPr>
                      <w:ilvl w:val="0"/>
                      <w:numId w:val="23"/>
                    </w:numPr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715CFA">
                    <w:rPr>
                      <w:iCs/>
                      <w:sz w:val="20"/>
                      <w:szCs w:val="20"/>
                    </w:rPr>
                    <w:t>Združenju občin Slovenije ZOS: NE</w:t>
                  </w:r>
                </w:p>
                <w:p w14:paraId="7FB8E997" w14:textId="77777777" w:rsidR="00E3425E" w:rsidRPr="00715CFA" w:rsidRDefault="00E3425E" w:rsidP="00E3425E">
                  <w:pPr>
                    <w:pStyle w:val="Neotevilenodstavek"/>
                    <w:widowControl w:val="0"/>
                    <w:numPr>
                      <w:ilvl w:val="0"/>
                      <w:numId w:val="23"/>
                    </w:numPr>
                    <w:spacing w:before="0" w:after="0" w:line="240" w:lineRule="auto"/>
                    <w:rPr>
                      <w:iCs/>
                      <w:sz w:val="20"/>
                      <w:szCs w:val="20"/>
                    </w:rPr>
                  </w:pPr>
                  <w:r w:rsidRPr="00715CFA">
                    <w:rPr>
                      <w:iCs/>
                      <w:sz w:val="20"/>
                      <w:szCs w:val="20"/>
                    </w:rPr>
                    <w:t>Združenju mestnih občin Slovenije ZMOS: NE</w:t>
                  </w:r>
                </w:p>
              </w:tc>
            </w:tr>
          </w:tbl>
          <w:p w14:paraId="622C1570" w14:textId="77777777" w:rsidR="00E3425E" w:rsidRPr="00715CFA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</w:p>
        </w:tc>
      </w:tr>
      <w:tr w:rsidR="00E3425E" w:rsidRPr="00BE64DD" w14:paraId="1768088F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C8B8C8" w14:textId="77777777" w:rsidR="00E3425E" w:rsidRPr="005659B1" w:rsidRDefault="00E3425E" w:rsidP="00E3425E">
            <w:pPr>
              <w:pStyle w:val="Naslov1"/>
              <w:rPr>
                <w:rFonts w:cs="Arial"/>
                <w:kern w:val="0"/>
                <w:sz w:val="20"/>
                <w:szCs w:val="20"/>
              </w:rPr>
            </w:pPr>
            <w:r w:rsidRPr="00715CFA">
              <w:rPr>
                <w:rFonts w:cs="Arial"/>
                <w:sz w:val="20"/>
                <w:szCs w:val="20"/>
              </w:rPr>
              <w:t>9.</w:t>
            </w:r>
          </w:p>
        </w:tc>
        <w:tc>
          <w:tcPr>
            <w:tcW w:w="80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59093" w14:textId="77777777" w:rsidR="00E3425E" w:rsidRPr="00CE7686" w:rsidRDefault="00E3425E" w:rsidP="00AF6B8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Cs w:val="20"/>
                <w:lang w:val="sl-SI"/>
              </w:rPr>
            </w:pPr>
            <w:r w:rsidRPr="00CE7686">
              <w:rPr>
                <w:rFonts w:cs="Arial"/>
                <w:b/>
                <w:szCs w:val="20"/>
                <w:lang w:val="sl-SI"/>
              </w:rPr>
              <w:t>Predstavitev sodelovanja javnosti:</w:t>
            </w:r>
          </w:p>
        </w:tc>
      </w:tr>
      <w:tr w:rsidR="00E3425E" w:rsidRPr="00BE64DD" w14:paraId="30EA83B6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</w:trPr>
        <w:tc>
          <w:tcPr>
            <w:tcW w:w="799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1D0F6C" w14:textId="77777777" w:rsidR="00E3425E" w:rsidRPr="00DD4EE8" w:rsidRDefault="00E3425E" w:rsidP="00AF6B8D">
            <w:pPr>
              <w:pStyle w:val="Telobesedila"/>
              <w:ind w:left="51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DD4EE8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Gradivo je bilo predhodno objavljeno na spletni strani predlagatelja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E561ED" w14:textId="77777777" w:rsidR="00E3425E" w:rsidRPr="00DD4EE8" w:rsidRDefault="00E3425E" w:rsidP="00AF6B8D">
            <w:pPr>
              <w:pStyle w:val="Telobesedila"/>
              <w:jc w:val="center"/>
              <w:rPr>
                <w:rFonts w:ascii="Arial" w:hAnsi="Arial" w:cs="Arial"/>
                <w:b/>
                <w:sz w:val="20"/>
                <w:szCs w:val="20"/>
                <w:lang w:eastAsia="sl-SI"/>
              </w:rPr>
            </w:pPr>
            <w:r w:rsidRPr="00DD4EE8">
              <w:rPr>
                <w:rFonts w:ascii="Arial" w:hAnsi="Arial" w:cs="Arial"/>
                <w:bCs/>
                <w:sz w:val="20"/>
                <w:szCs w:val="20"/>
                <w:lang w:eastAsia="sl-SI"/>
              </w:rPr>
              <w:t>NE</w:t>
            </w:r>
          </w:p>
        </w:tc>
      </w:tr>
      <w:tr w:rsidR="00E3425E" w:rsidRPr="00BE64DD" w14:paraId="436E903F" w14:textId="77777777" w:rsidTr="00E3425E">
        <w:trPr>
          <w:gridBefore w:val="1"/>
          <w:gridAfter w:val="1"/>
          <w:wBefore w:w="34" w:type="dxa"/>
          <w:wAfter w:w="47" w:type="dxa"/>
        </w:trPr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BA2F4" w14:textId="77777777" w:rsidR="00E3425E" w:rsidRPr="00CE7686" w:rsidRDefault="00E3425E" w:rsidP="00AF6B8D">
            <w:pPr>
              <w:spacing w:line="240" w:lineRule="auto"/>
              <w:ind w:right="-1"/>
              <w:jc w:val="both"/>
              <w:rPr>
                <w:rFonts w:cs="Arial"/>
                <w:bCs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 xml:space="preserve">Razlogi za neobjavo: </w:t>
            </w:r>
          </w:p>
          <w:p w14:paraId="32372935" w14:textId="77777777" w:rsidR="00E3425E" w:rsidRPr="00CE7686" w:rsidRDefault="00E3425E" w:rsidP="00E3425E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bCs/>
                <w:szCs w:val="20"/>
                <w:lang w:val="sl-SI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 xml:space="preserve">Predlog sklepa predhodno ni bil objavljen na spletni strani predlagatelja, tako tudi niso bile podane oz. prejete pripombe ali predlogi civilne družbe. </w:t>
            </w:r>
          </w:p>
          <w:p w14:paraId="0934A36F" w14:textId="77777777" w:rsidR="00E3425E" w:rsidRPr="00DD4EE8" w:rsidRDefault="00E3425E" w:rsidP="006D463A">
            <w:pPr>
              <w:numPr>
                <w:ilvl w:val="0"/>
                <w:numId w:val="18"/>
              </w:numPr>
              <w:spacing w:line="240" w:lineRule="auto"/>
              <w:ind w:right="-1"/>
              <w:jc w:val="both"/>
              <w:rPr>
                <w:rFonts w:cs="Arial"/>
                <w:bCs/>
                <w:szCs w:val="20"/>
              </w:rPr>
            </w:pPr>
            <w:r w:rsidRPr="00CE7686">
              <w:rPr>
                <w:rFonts w:cs="Arial"/>
                <w:bCs/>
                <w:szCs w:val="20"/>
                <w:lang w:val="sl-SI"/>
              </w:rPr>
              <w:t>S sprejemom tega sklepa Vlada RS občini dovoljuje načrtovanje v območju, ki se ureja z državnim prostorskim aktom.</w:t>
            </w:r>
            <w:r w:rsidRPr="00DD4EE8">
              <w:rPr>
                <w:rFonts w:cs="Arial"/>
                <w:bCs/>
                <w:szCs w:val="20"/>
              </w:rPr>
              <w:t xml:space="preserve"> </w:t>
            </w:r>
          </w:p>
        </w:tc>
      </w:tr>
      <w:tr w:rsidR="00E3425E" w:rsidRPr="00DD4EE8" w14:paraId="1142700A" w14:textId="77777777" w:rsidTr="00773664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651"/>
        </w:trPr>
        <w:tc>
          <w:tcPr>
            <w:tcW w:w="66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A0A033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10.</w:t>
            </w:r>
          </w:p>
        </w:tc>
        <w:tc>
          <w:tcPr>
            <w:tcW w:w="7233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42E79CD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 xml:space="preserve">Pri pripravi gradiva so bile upoštevane zahteve iz Resolucije o normativni dejavnosti: </w:t>
            </w:r>
          </w:p>
        </w:tc>
        <w:tc>
          <w:tcPr>
            <w:tcW w:w="806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6038CEE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DA</w:t>
            </w:r>
          </w:p>
        </w:tc>
      </w:tr>
      <w:tr w:rsidR="00E3425E" w:rsidRPr="00DD4EE8" w14:paraId="4454940D" w14:textId="77777777" w:rsidTr="00E3425E">
        <w:tblPrEx>
          <w:tblCellMar>
            <w:left w:w="57" w:type="dxa"/>
            <w:right w:w="57" w:type="dxa"/>
          </w:tblCellMar>
        </w:tblPrEx>
        <w:trPr>
          <w:gridBefore w:val="1"/>
          <w:gridAfter w:val="1"/>
          <w:wBefore w:w="34" w:type="dxa"/>
          <w:wAfter w:w="47" w:type="dxa"/>
          <w:trHeight w:val="567"/>
        </w:trPr>
        <w:tc>
          <w:tcPr>
            <w:tcW w:w="669" w:type="dxa"/>
            <w:tcBorders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CD0E07D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11.</w:t>
            </w:r>
          </w:p>
        </w:tc>
        <w:tc>
          <w:tcPr>
            <w:tcW w:w="7233" w:type="dxa"/>
            <w:gridSpan w:val="4"/>
            <w:tcBorders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3440DF5F" w14:textId="77777777" w:rsidR="00E3425E" w:rsidRPr="00DD4EE8" w:rsidRDefault="00E3425E" w:rsidP="00E3425E">
            <w:pPr>
              <w:pStyle w:val="Naslov1"/>
              <w:rPr>
                <w:rFonts w:cs="Arial"/>
                <w:sz w:val="20"/>
                <w:szCs w:val="20"/>
              </w:rPr>
            </w:pPr>
            <w:r w:rsidRPr="00DD4EE8">
              <w:rPr>
                <w:rFonts w:cs="Arial"/>
                <w:sz w:val="20"/>
                <w:szCs w:val="20"/>
              </w:rPr>
              <w:t>Gradivo je uvrščeno v delovni program vlade:</w:t>
            </w:r>
          </w:p>
        </w:tc>
        <w:tc>
          <w:tcPr>
            <w:tcW w:w="806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7C60FB0" w14:textId="77777777" w:rsidR="00E3425E" w:rsidRPr="00DD4EE8" w:rsidRDefault="00E3425E" w:rsidP="00AF6B8D">
            <w:pPr>
              <w:autoSpaceDE w:val="0"/>
              <w:autoSpaceDN w:val="0"/>
              <w:adjustRightInd w:val="0"/>
              <w:spacing w:line="240" w:lineRule="auto"/>
              <w:ind w:left="540" w:hanging="540"/>
              <w:jc w:val="center"/>
              <w:rPr>
                <w:rFonts w:cs="Arial"/>
                <w:bCs/>
                <w:szCs w:val="20"/>
              </w:rPr>
            </w:pPr>
            <w:r w:rsidRPr="00DD4EE8">
              <w:rPr>
                <w:rFonts w:cs="Arial"/>
                <w:bCs/>
                <w:szCs w:val="20"/>
              </w:rPr>
              <w:t>NE</w:t>
            </w:r>
          </w:p>
        </w:tc>
      </w:tr>
      <w:tr w:rsidR="00E3425E" w:rsidRPr="0057341C" w14:paraId="566934E9" w14:textId="77777777" w:rsidTr="00E3425E">
        <w:tblPrEx>
          <w:tblCellMar>
            <w:left w:w="57" w:type="dxa"/>
            <w:right w:w="57" w:type="dxa"/>
          </w:tblCellMar>
        </w:tblPrEx>
        <w:tc>
          <w:tcPr>
            <w:tcW w:w="878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93A034" w14:textId="77777777" w:rsidR="00E3425E" w:rsidRDefault="00E3425E" w:rsidP="00AF6B8D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2D31B205" w14:textId="77777777" w:rsidR="00555586" w:rsidRDefault="00555586" w:rsidP="00AF6B8D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66872263" w14:textId="77777777" w:rsidR="00555586" w:rsidRDefault="00555586" w:rsidP="00AF6B8D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4E75B0A6" w14:textId="77777777" w:rsidR="009D5A1E" w:rsidRPr="00DD4EE8" w:rsidRDefault="009D5A1E" w:rsidP="00AF6B8D">
            <w:pPr>
              <w:spacing w:line="240" w:lineRule="auto"/>
              <w:ind w:right="-1"/>
              <w:rPr>
                <w:rFonts w:cs="Arial"/>
                <w:szCs w:val="20"/>
              </w:rPr>
            </w:pPr>
          </w:p>
          <w:p w14:paraId="1406AE45" w14:textId="77777777" w:rsidR="00E3425E" w:rsidRPr="0057341C" w:rsidRDefault="00E3425E" w:rsidP="00AF6B8D">
            <w:pPr>
              <w:tabs>
                <w:tab w:val="left" w:pos="5105"/>
              </w:tabs>
              <w:spacing w:line="240" w:lineRule="auto"/>
              <w:ind w:right="-1"/>
              <w:rPr>
                <w:rFonts w:cs="Arial"/>
                <w:b/>
                <w:szCs w:val="20"/>
              </w:rPr>
            </w:pPr>
            <w:r w:rsidRPr="00DD4EE8">
              <w:rPr>
                <w:rFonts w:cs="Arial"/>
                <w:b/>
                <w:szCs w:val="20"/>
              </w:rPr>
              <w:t xml:space="preserve"> </w:t>
            </w:r>
            <w:r w:rsidRPr="00DD4EE8">
              <w:rPr>
                <w:rFonts w:cs="Arial"/>
                <w:b/>
                <w:szCs w:val="20"/>
              </w:rPr>
              <w:tab/>
              <w:t xml:space="preserve">         </w:t>
            </w:r>
            <w:r w:rsidR="000C13D5">
              <w:rPr>
                <w:rFonts w:cs="Arial"/>
                <w:b/>
                <w:szCs w:val="20"/>
              </w:rPr>
              <w:t xml:space="preserve">   </w:t>
            </w:r>
            <w:r w:rsidR="009D5A1E">
              <w:rPr>
                <w:rFonts w:cs="Arial"/>
                <w:b/>
                <w:szCs w:val="20"/>
              </w:rPr>
              <w:t xml:space="preserve">  </w:t>
            </w:r>
            <w:r w:rsidRPr="0057341C">
              <w:rPr>
                <w:rFonts w:cs="Arial"/>
                <w:b/>
                <w:szCs w:val="20"/>
              </w:rPr>
              <w:t xml:space="preserve">mag. Andrej VIZJAK </w:t>
            </w:r>
          </w:p>
          <w:p w14:paraId="5F583800" w14:textId="77777777" w:rsidR="00E3425E" w:rsidRPr="0057341C" w:rsidRDefault="00E3425E" w:rsidP="00AF6B8D">
            <w:pPr>
              <w:tabs>
                <w:tab w:val="left" w:pos="5091"/>
              </w:tabs>
              <w:spacing w:line="240" w:lineRule="auto"/>
              <w:ind w:right="-1"/>
              <w:rPr>
                <w:rFonts w:cs="Arial"/>
                <w:b/>
                <w:szCs w:val="20"/>
              </w:rPr>
            </w:pPr>
            <w:r w:rsidRPr="0057341C">
              <w:rPr>
                <w:rFonts w:cs="Arial"/>
                <w:b/>
                <w:snapToGrid w:val="0"/>
                <w:color w:val="000000"/>
                <w:szCs w:val="20"/>
              </w:rPr>
              <w:tab/>
              <w:t xml:space="preserve">             </w:t>
            </w:r>
            <w:r w:rsidR="000C13D5">
              <w:rPr>
                <w:rFonts w:cs="Arial"/>
                <w:b/>
                <w:snapToGrid w:val="0"/>
                <w:color w:val="000000"/>
                <w:szCs w:val="20"/>
              </w:rPr>
              <w:t xml:space="preserve"> </w:t>
            </w:r>
            <w:r w:rsidR="009D5A1E">
              <w:rPr>
                <w:rFonts w:cs="Arial"/>
                <w:b/>
                <w:snapToGrid w:val="0"/>
                <w:color w:val="000000"/>
                <w:szCs w:val="20"/>
              </w:rPr>
              <w:t xml:space="preserve">  </w:t>
            </w:r>
            <w:r w:rsidR="000C13D5">
              <w:rPr>
                <w:rFonts w:cs="Arial"/>
                <w:b/>
                <w:snapToGrid w:val="0"/>
                <w:color w:val="000000"/>
                <w:szCs w:val="20"/>
              </w:rPr>
              <w:t xml:space="preserve"> </w:t>
            </w:r>
            <w:r w:rsidRPr="0057341C">
              <w:rPr>
                <w:rFonts w:cs="Arial"/>
                <w:b/>
                <w:snapToGrid w:val="0"/>
                <w:color w:val="000000"/>
                <w:szCs w:val="20"/>
              </w:rPr>
              <w:t xml:space="preserve">  M I N I S T E R</w:t>
            </w:r>
          </w:p>
        </w:tc>
      </w:tr>
    </w:tbl>
    <w:p w14:paraId="1D1FB17A" w14:textId="77777777" w:rsidR="006D463A" w:rsidRDefault="006D463A" w:rsidP="00E3425E">
      <w:pPr>
        <w:rPr>
          <w:rFonts w:cs="Arial"/>
          <w:b/>
          <w:szCs w:val="20"/>
          <w:lang w:val="sl-SI"/>
        </w:rPr>
      </w:pPr>
    </w:p>
    <w:p w14:paraId="693F0F1F" w14:textId="77777777" w:rsidR="00555586" w:rsidRDefault="00555586" w:rsidP="00E3425E">
      <w:pPr>
        <w:rPr>
          <w:rFonts w:cs="Arial"/>
          <w:b/>
          <w:szCs w:val="20"/>
          <w:lang w:val="sl-SI"/>
        </w:rPr>
      </w:pPr>
    </w:p>
    <w:p w14:paraId="33340C54" w14:textId="77777777" w:rsidR="00555586" w:rsidRPr="0057341C" w:rsidRDefault="00555586" w:rsidP="00E3425E">
      <w:pPr>
        <w:rPr>
          <w:rFonts w:cs="Arial"/>
          <w:b/>
          <w:szCs w:val="20"/>
          <w:lang w:val="sl-SI"/>
        </w:rPr>
      </w:pPr>
    </w:p>
    <w:p w14:paraId="63E85F33" w14:textId="77777777" w:rsidR="00E3425E" w:rsidRPr="00F40E99" w:rsidRDefault="00E3425E" w:rsidP="00E3425E">
      <w:pPr>
        <w:rPr>
          <w:rFonts w:cs="Arial"/>
          <w:b/>
          <w:szCs w:val="20"/>
          <w:lang w:val="sl-SI"/>
        </w:rPr>
      </w:pPr>
      <w:r w:rsidRPr="00F40E99">
        <w:rPr>
          <w:rFonts w:cs="Arial"/>
          <w:b/>
          <w:szCs w:val="20"/>
          <w:lang w:val="sl-SI"/>
        </w:rPr>
        <w:t>Priloge:</w:t>
      </w:r>
    </w:p>
    <w:p w14:paraId="7D986E0C" w14:textId="76CB3E00" w:rsidR="00E66F6B" w:rsidRPr="00F40E99" w:rsidRDefault="00E3425E" w:rsidP="00555586">
      <w:pPr>
        <w:pStyle w:val="Neotevilenodstavek"/>
        <w:widowControl w:val="0"/>
        <w:numPr>
          <w:ilvl w:val="0"/>
          <w:numId w:val="23"/>
        </w:numPr>
        <w:spacing w:before="0" w:after="0" w:line="240" w:lineRule="auto"/>
        <w:rPr>
          <w:iCs/>
          <w:sz w:val="20"/>
          <w:szCs w:val="20"/>
        </w:rPr>
      </w:pPr>
      <w:r w:rsidRPr="00F40E99">
        <w:rPr>
          <w:iCs/>
          <w:sz w:val="20"/>
          <w:szCs w:val="20"/>
        </w:rPr>
        <w:t>JEDRO GRADIVA 1: Obrazložitev</w:t>
      </w:r>
      <w:r w:rsidR="007B4C02" w:rsidRPr="00F40E99">
        <w:rPr>
          <w:iCs/>
          <w:sz w:val="20"/>
          <w:szCs w:val="20"/>
        </w:rPr>
        <w:t>;</w:t>
      </w:r>
    </w:p>
    <w:p w14:paraId="6499051C" w14:textId="6F44605D" w:rsidR="00E3425E" w:rsidRPr="00F40E99" w:rsidRDefault="00E66F6B" w:rsidP="00555586">
      <w:pPr>
        <w:pStyle w:val="Neotevilenodstavek"/>
        <w:widowControl w:val="0"/>
        <w:numPr>
          <w:ilvl w:val="0"/>
          <w:numId w:val="23"/>
        </w:numPr>
        <w:spacing w:before="0" w:after="0" w:line="240" w:lineRule="auto"/>
        <w:rPr>
          <w:iCs/>
          <w:sz w:val="20"/>
          <w:szCs w:val="20"/>
        </w:rPr>
      </w:pPr>
      <w:r w:rsidRPr="00F40E99">
        <w:rPr>
          <w:iCs/>
          <w:sz w:val="20"/>
          <w:szCs w:val="20"/>
        </w:rPr>
        <w:t xml:space="preserve">PRILOGA 1: </w:t>
      </w:r>
      <w:r w:rsidR="006E5EB9" w:rsidRPr="00F40E99">
        <w:rPr>
          <w:iCs/>
          <w:sz w:val="20"/>
          <w:szCs w:val="20"/>
        </w:rPr>
        <w:t xml:space="preserve">prikaz območja vodnega dovoljenja za akvatorij lokalnega pristanišča Sv. Katarina na parceli 920/2, k. o. Ankaran (št. 35534-2/2010 v obsegu 11 195 m2) </w:t>
      </w:r>
    </w:p>
    <w:p w14:paraId="5D65FE5A" w14:textId="77777777" w:rsidR="00E3425E" w:rsidRPr="00DD4EE8" w:rsidRDefault="00E16015" w:rsidP="00D711AD">
      <w:pPr>
        <w:spacing w:line="240" w:lineRule="auto"/>
        <w:rPr>
          <w:rFonts w:cs="Arial"/>
          <w:szCs w:val="20"/>
          <w:lang w:val="sl-SI"/>
        </w:rPr>
      </w:pPr>
      <w:r w:rsidRPr="00BE64DD">
        <w:rPr>
          <w:rFonts w:cs="Arial"/>
          <w:szCs w:val="20"/>
          <w:highlight w:val="yellow"/>
          <w:lang w:val="sl-SI"/>
        </w:rPr>
        <w:br w:type="page"/>
      </w:r>
      <w:r w:rsidR="00E3425E" w:rsidRPr="00DD4EE8">
        <w:rPr>
          <w:rFonts w:cs="Arial"/>
          <w:szCs w:val="20"/>
          <w:lang w:val="sl-SI"/>
        </w:rPr>
        <w:t>JEDRO GRADIVA 1:</w:t>
      </w:r>
    </w:p>
    <w:p w14:paraId="2CDBB437" w14:textId="77777777" w:rsidR="00E3425E" w:rsidRPr="00DD4EE8" w:rsidRDefault="00E3425E" w:rsidP="00E3425E">
      <w:pPr>
        <w:rPr>
          <w:rFonts w:cs="Arial"/>
          <w:szCs w:val="20"/>
          <w:lang w:val="sl-SI"/>
        </w:rPr>
      </w:pPr>
    </w:p>
    <w:p w14:paraId="039D5C94" w14:textId="77777777" w:rsidR="00E3425E" w:rsidRPr="00DD4EE8" w:rsidRDefault="00E3425E" w:rsidP="00E3425E">
      <w:pPr>
        <w:rPr>
          <w:rFonts w:cs="Arial"/>
          <w:szCs w:val="20"/>
          <w:lang w:val="sl-SI"/>
        </w:rPr>
      </w:pPr>
    </w:p>
    <w:p w14:paraId="46F54EE4" w14:textId="77777777" w:rsidR="00E3425E" w:rsidRPr="00DD4EE8" w:rsidRDefault="00E3425E" w:rsidP="00E16015">
      <w:pPr>
        <w:jc w:val="center"/>
        <w:rPr>
          <w:rFonts w:cs="Arial"/>
          <w:b/>
          <w:szCs w:val="20"/>
          <w:lang w:val="sl-SI"/>
        </w:rPr>
      </w:pPr>
      <w:r w:rsidRPr="00DD4EE8">
        <w:rPr>
          <w:rFonts w:cs="Arial"/>
          <w:b/>
          <w:szCs w:val="20"/>
          <w:lang w:val="sl-SI"/>
        </w:rPr>
        <w:t>O B R A Z L O Ž I T E V</w:t>
      </w:r>
    </w:p>
    <w:p w14:paraId="4BE0525A" w14:textId="77777777" w:rsidR="00E3425E" w:rsidRPr="00DD4EE8" w:rsidRDefault="00E3425E" w:rsidP="00E16015">
      <w:pPr>
        <w:jc w:val="center"/>
        <w:rPr>
          <w:rFonts w:cs="Arial"/>
          <w:b/>
          <w:szCs w:val="20"/>
          <w:lang w:val="sl-SI"/>
        </w:rPr>
      </w:pPr>
    </w:p>
    <w:p w14:paraId="77C41225" w14:textId="77777777" w:rsidR="00E3425E" w:rsidRPr="00DD4EE8" w:rsidRDefault="00E3425E" w:rsidP="00E16015">
      <w:pPr>
        <w:jc w:val="center"/>
        <w:rPr>
          <w:rFonts w:cs="Arial"/>
          <w:b/>
          <w:szCs w:val="20"/>
          <w:lang w:val="sl-SI"/>
        </w:rPr>
      </w:pPr>
      <w:r w:rsidRPr="00DD4EE8">
        <w:rPr>
          <w:rFonts w:cs="Arial"/>
          <w:b/>
          <w:szCs w:val="20"/>
          <w:lang w:val="sl-SI"/>
        </w:rPr>
        <w:t>SKLEPA VLADE REPUBLIKE SLOVENIJE</w:t>
      </w:r>
    </w:p>
    <w:p w14:paraId="37F91246" w14:textId="77777777" w:rsidR="00E3425E" w:rsidRPr="00DD4EE8" w:rsidRDefault="00E3425E" w:rsidP="00E3425E">
      <w:pPr>
        <w:rPr>
          <w:rFonts w:cs="Arial"/>
          <w:szCs w:val="20"/>
          <w:lang w:val="sl-SI"/>
        </w:rPr>
      </w:pPr>
    </w:p>
    <w:p w14:paraId="693ED295" w14:textId="77777777" w:rsidR="00E3425E" w:rsidRPr="00DD4EE8" w:rsidRDefault="00E3425E" w:rsidP="00E3425E">
      <w:pPr>
        <w:rPr>
          <w:rFonts w:cs="Arial"/>
          <w:szCs w:val="20"/>
          <w:lang w:val="sl-SI"/>
        </w:rPr>
      </w:pPr>
    </w:p>
    <w:p w14:paraId="2A217F16" w14:textId="77777777" w:rsidR="00E3425E" w:rsidRPr="00DD4EE8" w:rsidRDefault="00E3425E" w:rsidP="00E3425E">
      <w:pPr>
        <w:rPr>
          <w:rFonts w:cs="Arial"/>
          <w:szCs w:val="20"/>
          <w:lang w:val="sl-SI"/>
        </w:rPr>
      </w:pPr>
    </w:p>
    <w:p w14:paraId="62154A7A" w14:textId="77777777" w:rsidR="00E3425E" w:rsidRPr="00DD4EE8" w:rsidRDefault="00E3425E" w:rsidP="00E3425E">
      <w:pPr>
        <w:rPr>
          <w:rFonts w:cs="Arial"/>
          <w:b/>
          <w:szCs w:val="20"/>
          <w:lang w:val="sl-SI"/>
        </w:rPr>
      </w:pPr>
      <w:r w:rsidRPr="00DD4EE8">
        <w:rPr>
          <w:rFonts w:cs="Arial"/>
          <w:b/>
          <w:szCs w:val="20"/>
          <w:lang w:val="sl-SI"/>
        </w:rPr>
        <w:t>I.</w:t>
      </w:r>
      <w:r w:rsidRPr="00DD4EE8">
        <w:rPr>
          <w:rFonts w:cs="Arial"/>
          <w:b/>
          <w:szCs w:val="20"/>
          <w:lang w:val="sl-SI"/>
        </w:rPr>
        <w:tab/>
        <w:t>UVOD</w:t>
      </w:r>
    </w:p>
    <w:p w14:paraId="65D72234" w14:textId="77777777" w:rsidR="00E3425E" w:rsidRPr="00BE64DD" w:rsidRDefault="00E3425E" w:rsidP="00E3425E">
      <w:pPr>
        <w:rPr>
          <w:rFonts w:cs="Arial"/>
          <w:b/>
          <w:szCs w:val="20"/>
          <w:highlight w:val="yellow"/>
          <w:lang w:val="sl-SI"/>
        </w:rPr>
      </w:pPr>
    </w:p>
    <w:p w14:paraId="094816B6" w14:textId="77777777" w:rsidR="00E3425E" w:rsidRPr="00EC75C4" w:rsidRDefault="00E3425E" w:rsidP="00E3425E">
      <w:pPr>
        <w:rPr>
          <w:rFonts w:cs="Arial"/>
          <w:b/>
          <w:szCs w:val="20"/>
          <w:lang w:val="sl-SI"/>
        </w:rPr>
      </w:pPr>
    </w:p>
    <w:p w14:paraId="2D9BF439" w14:textId="77777777" w:rsidR="00E3425E" w:rsidRPr="00EC75C4" w:rsidRDefault="00E3425E" w:rsidP="00E16015">
      <w:pPr>
        <w:jc w:val="both"/>
        <w:rPr>
          <w:rFonts w:cs="Arial"/>
          <w:b/>
          <w:szCs w:val="20"/>
          <w:lang w:val="sl-SI"/>
        </w:rPr>
      </w:pPr>
      <w:r w:rsidRPr="00EC75C4">
        <w:rPr>
          <w:rFonts w:cs="Arial"/>
          <w:b/>
          <w:szCs w:val="20"/>
          <w:lang w:val="sl-SI"/>
        </w:rPr>
        <w:t xml:space="preserve">Pravna podlaga za sprejem soglasja k pobudi </w:t>
      </w:r>
      <w:r w:rsidR="000038DE" w:rsidRPr="00EC75C4">
        <w:rPr>
          <w:rFonts w:cs="Arial"/>
          <w:b/>
          <w:szCs w:val="20"/>
          <w:lang w:val="sl-SI"/>
        </w:rPr>
        <w:t xml:space="preserve">Občine </w:t>
      </w:r>
      <w:r w:rsidR="00EC75C4" w:rsidRPr="00EC75C4">
        <w:rPr>
          <w:rFonts w:cs="Arial"/>
          <w:b/>
          <w:szCs w:val="20"/>
          <w:lang w:val="sl-SI"/>
        </w:rPr>
        <w:t>Ankaran</w:t>
      </w:r>
      <w:r w:rsidRPr="00EC75C4">
        <w:rPr>
          <w:rFonts w:cs="Arial"/>
          <w:b/>
          <w:szCs w:val="20"/>
          <w:lang w:val="sl-SI"/>
        </w:rPr>
        <w:t xml:space="preserve"> za načrtovanje </w:t>
      </w:r>
      <w:r w:rsidR="00A30C9C" w:rsidRPr="00EC75C4">
        <w:rPr>
          <w:rFonts w:cs="Arial"/>
          <w:b/>
          <w:szCs w:val="20"/>
          <w:lang w:val="sl-SI"/>
        </w:rPr>
        <w:t>v območju državnega</w:t>
      </w:r>
      <w:r w:rsidRPr="00EC75C4">
        <w:rPr>
          <w:rFonts w:cs="Arial"/>
          <w:b/>
          <w:szCs w:val="20"/>
          <w:lang w:val="sl-SI"/>
        </w:rPr>
        <w:t xml:space="preserve"> prostorsk</w:t>
      </w:r>
      <w:r w:rsidR="00A30C9C" w:rsidRPr="00EC75C4">
        <w:rPr>
          <w:rFonts w:cs="Arial"/>
          <w:b/>
          <w:szCs w:val="20"/>
          <w:lang w:val="sl-SI"/>
        </w:rPr>
        <w:t>ega načrta</w:t>
      </w:r>
    </w:p>
    <w:p w14:paraId="52F4F9B6" w14:textId="77777777" w:rsidR="00E3425E" w:rsidRPr="00BE64DD" w:rsidRDefault="00E3425E" w:rsidP="00E16015">
      <w:pPr>
        <w:jc w:val="both"/>
        <w:rPr>
          <w:rFonts w:cs="Arial"/>
          <w:szCs w:val="20"/>
          <w:highlight w:val="yellow"/>
          <w:lang w:val="sl-SI"/>
        </w:rPr>
      </w:pPr>
    </w:p>
    <w:p w14:paraId="1B1C8E24" w14:textId="77777777" w:rsidR="003B4A65" w:rsidRPr="00E15AE3" w:rsidRDefault="003B4A65" w:rsidP="003B4A65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67376E">
        <w:rPr>
          <w:rFonts w:ascii="Arial" w:hAnsi="Arial" w:cs="Arial"/>
          <w:w w:val="100"/>
          <w:sz w:val="20"/>
          <w:lang w:val="sl-SI"/>
        </w:rPr>
        <w:t xml:space="preserve">Zakon o urejanju prostora (Uradni list RS, št. 199/21; v nadaljnjem besedilu: ZUreP-3), ki je stopil v veljavo 31. 12. 2021, v drugem odstavku 338. člena določa, da se Zakon o urejanju prostora (Uradni list RS, št. </w:t>
      </w:r>
      <w:r w:rsidR="009D5A1E" w:rsidRPr="009D5A1E">
        <w:rPr>
          <w:rFonts w:ascii="Arial" w:hAnsi="Arial" w:cs="Arial"/>
          <w:w w:val="100"/>
          <w:sz w:val="20"/>
          <w:lang w:val="sl-SI"/>
        </w:rPr>
        <w:t>61/17, 199/21 – ZUreP-3 in 20/22 – odl. US</w:t>
      </w:r>
      <w:r w:rsidRPr="0067376E">
        <w:rPr>
          <w:rFonts w:ascii="Arial" w:hAnsi="Arial" w:cs="Arial"/>
          <w:w w:val="100"/>
          <w:sz w:val="20"/>
          <w:lang w:val="sl-SI"/>
        </w:rPr>
        <w:t xml:space="preserve">; v nadaljnjem besedilu: ZUreP-2) uporablja do začetka </w:t>
      </w:r>
      <w:r w:rsidRPr="00E15AE3">
        <w:rPr>
          <w:rFonts w:ascii="Arial" w:hAnsi="Arial" w:cs="Arial"/>
          <w:w w:val="100"/>
          <w:sz w:val="20"/>
          <w:lang w:val="sl-SI"/>
        </w:rPr>
        <w:t>uporabe ZUreP-3, tj. do 1. 6. 2022.</w:t>
      </w:r>
    </w:p>
    <w:p w14:paraId="3185B872" w14:textId="77777777" w:rsidR="003B4A65" w:rsidRPr="00E15AE3" w:rsidRDefault="003B4A65" w:rsidP="00BE320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7201BE2F" w14:textId="77777777" w:rsidR="003B4A65" w:rsidRPr="00E15AE3" w:rsidRDefault="003B4A65" w:rsidP="003B4A65">
      <w:pPr>
        <w:jc w:val="both"/>
        <w:rPr>
          <w:rFonts w:cs="Arial"/>
          <w:szCs w:val="20"/>
          <w:lang w:val="sl-SI" w:eastAsia="x-none"/>
        </w:rPr>
      </w:pPr>
      <w:r w:rsidRPr="00E15AE3">
        <w:rPr>
          <w:rFonts w:cs="Arial"/>
          <w:szCs w:val="20"/>
          <w:lang w:val="sl-SI" w:eastAsia="x-none"/>
        </w:rPr>
        <w:t>ZUreP-2 v tretjem členu določa, da se prostorsko načrtovanje udejanja z izdelavo in pripravo prostorskih aktov, z združenim postopkom načrtovanja in dovoljevanja ter z izvajanjem lokacijskih preveritev.</w:t>
      </w:r>
    </w:p>
    <w:p w14:paraId="47EA09EF" w14:textId="77777777" w:rsidR="003B4A65" w:rsidRPr="00E15AE3" w:rsidRDefault="003B4A65" w:rsidP="003B4A65">
      <w:pPr>
        <w:jc w:val="both"/>
        <w:rPr>
          <w:rFonts w:cs="Arial"/>
          <w:szCs w:val="20"/>
          <w:lang w:val="sl-SI" w:eastAsia="x-none"/>
        </w:rPr>
      </w:pPr>
    </w:p>
    <w:p w14:paraId="788BEF36" w14:textId="4B0AB792" w:rsidR="00E3425E" w:rsidRPr="005345A5" w:rsidRDefault="00E3425E" w:rsidP="00BE320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E15AE3">
        <w:rPr>
          <w:rFonts w:ascii="Arial" w:hAnsi="Arial" w:cs="Arial"/>
          <w:w w:val="100"/>
          <w:sz w:val="20"/>
          <w:lang w:val="sl-SI"/>
        </w:rPr>
        <w:t>ZUreP-2 v prvem odstavku 82. člena</w:t>
      </w:r>
      <w:r w:rsidRPr="003B4A65">
        <w:rPr>
          <w:rFonts w:ascii="Arial" w:hAnsi="Arial" w:cs="Arial"/>
          <w:w w:val="100"/>
          <w:sz w:val="20"/>
          <w:lang w:val="sl-SI"/>
        </w:rPr>
        <w:t xml:space="preserve"> določa, da lahko občina načrtuje prostorske ureditve lokalnega pomena na območjih državnega prostorskega načrta </w:t>
      </w:r>
      <w:r w:rsidRPr="00CE7686">
        <w:rPr>
          <w:rFonts w:ascii="Arial" w:hAnsi="Arial" w:cs="Arial"/>
          <w:w w:val="100"/>
          <w:sz w:val="20"/>
          <w:lang w:val="sl-SI"/>
        </w:rPr>
        <w:t>(</w:t>
      </w:r>
      <w:r w:rsidR="00BA05C0">
        <w:rPr>
          <w:rFonts w:ascii="Arial" w:hAnsi="Arial" w:cs="Arial"/>
          <w:w w:val="100"/>
          <w:sz w:val="20"/>
          <w:lang w:val="sl-SI"/>
        </w:rPr>
        <w:t xml:space="preserve">v nadaljnjem besedilu: </w:t>
      </w:r>
      <w:r w:rsidRPr="00CE7686">
        <w:rPr>
          <w:rFonts w:ascii="Arial" w:hAnsi="Arial" w:cs="Arial"/>
          <w:w w:val="100"/>
          <w:sz w:val="20"/>
          <w:lang w:val="sl-SI"/>
        </w:rPr>
        <w:t>DPN</w:t>
      </w:r>
      <w:r w:rsidRPr="003B4A65">
        <w:rPr>
          <w:rFonts w:ascii="Arial" w:hAnsi="Arial" w:cs="Arial"/>
          <w:w w:val="100"/>
          <w:sz w:val="20"/>
          <w:lang w:val="sl-SI"/>
        </w:rPr>
        <w:t xml:space="preserve">), uredbe o najustreznejši varianti in uredbe o varovanem območju, če s tem soglaša </w:t>
      </w:r>
      <w:r w:rsidR="007D76E1">
        <w:rPr>
          <w:rFonts w:ascii="Arial" w:hAnsi="Arial" w:cs="Arial"/>
          <w:w w:val="100"/>
          <w:sz w:val="20"/>
          <w:lang w:val="sl-SI"/>
        </w:rPr>
        <w:t xml:space="preserve">Vlada Republike Slovenije (v nadaljnjem besedilu: </w:t>
      </w:r>
      <w:r w:rsidRPr="003B4A65">
        <w:rPr>
          <w:rFonts w:ascii="Arial" w:hAnsi="Arial" w:cs="Arial"/>
          <w:w w:val="100"/>
          <w:sz w:val="20"/>
          <w:lang w:val="sl-SI"/>
        </w:rPr>
        <w:t>vlada</w:t>
      </w:r>
      <w:r w:rsidR="007D76E1">
        <w:rPr>
          <w:rFonts w:ascii="Arial" w:hAnsi="Arial" w:cs="Arial"/>
          <w:w w:val="100"/>
          <w:sz w:val="20"/>
          <w:lang w:val="sl-SI"/>
        </w:rPr>
        <w:t>)</w:t>
      </w:r>
      <w:r w:rsidRPr="003B4A65">
        <w:rPr>
          <w:rFonts w:ascii="Arial" w:hAnsi="Arial" w:cs="Arial"/>
          <w:w w:val="100"/>
          <w:sz w:val="20"/>
          <w:lang w:val="sl-SI"/>
        </w:rPr>
        <w:t xml:space="preserve"> in če nista onemogočeni izvedba in uporaba  prostorskih ureditev, načrtovanih v DPN ali uredbi o najustreznejši varianti, </w:t>
      </w:r>
      <w:r w:rsidRPr="005345A5">
        <w:rPr>
          <w:rFonts w:ascii="Arial" w:hAnsi="Arial" w:cs="Arial"/>
          <w:w w:val="100"/>
          <w:sz w:val="20"/>
          <w:lang w:val="sl-SI"/>
        </w:rPr>
        <w:t>ali dovoljeni s celovitim dovoljenjem.</w:t>
      </w:r>
    </w:p>
    <w:p w14:paraId="2B64DF35" w14:textId="77777777" w:rsidR="00E3425E" w:rsidRPr="005345A5" w:rsidRDefault="00E3425E" w:rsidP="00BE320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57D3C001" w14:textId="1CEACBA9" w:rsidR="00E3425E" w:rsidRPr="005345A5" w:rsidRDefault="00E3425E" w:rsidP="00BE320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5345A5">
        <w:rPr>
          <w:rFonts w:ascii="Arial" w:hAnsi="Arial" w:cs="Arial"/>
          <w:w w:val="100"/>
          <w:sz w:val="20"/>
          <w:lang w:val="sl-SI"/>
        </w:rPr>
        <w:t xml:space="preserve">ZUreP-2 v tretjem in četrtem odstavku 266. člena določa, da ostanejo po uveljavitvi ZUreP-2 v veljavi med drugim tudi </w:t>
      </w:r>
      <w:r w:rsidR="000C1D67" w:rsidRPr="005345A5">
        <w:rPr>
          <w:rFonts w:ascii="Arial" w:hAnsi="Arial" w:cs="Arial"/>
          <w:w w:val="100"/>
          <w:sz w:val="20"/>
          <w:lang w:val="sl-SI"/>
        </w:rPr>
        <w:t> državni prostorski načrti, sprejeti na podlagi ZUPUDPP</w:t>
      </w:r>
      <w:r w:rsidR="005E2613" w:rsidRPr="005345A5">
        <w:rPr>
          <w:rFonts w:ascii="Arial" w:hAnsi="Arial" w:cs="Arial"/>
          <w:w w:val="100"/>
          <w:sz w:val="20"/>
          <w:lang w:val="sl-SI"/>
        </w:rPr>
        <w:t xml:space="preserve">. </w:t>
      </w:r>
      <w:r w:rsidRPr="005345A5">
        <w:rPr>
          <w:rFonts w:ascii="Arial" w:hAnsi="Arial" w:cs="Arial"/>
          <w:w w:val="100"/>
          <w:sz w:val="20"/>
          <w:lang w:val="sl-SI"/>
        </w:rPr>
        <w:t>Po začetku uporabe ZUreP-2 se tovrstni prostorski akti štejejo za državne prostorske načrte po ZUreP-2.</w:t>
      </w:r>
    </w:p>
    <w:p w14:paraId="7179D8B3" w14:textId="77777777" w:rsidR="00E3425E" w:rsidRPr="00BE64DD" w:rsidRDefault="00E3425E" w:rsidP="00BE320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highlight w:val="yellow"/>
          <w:lang w:val="sl-SI"/>
        </w:rPr>
      </w:pPr>
    </w:p>
    <w:p w14:paraId="6A7B5245" w14:textId="7693D53A" w:rsidR="00E3425E" w:rsidRPr="003B4A65" w:rsidRDefault="00E3425E" w:rsidP="00614863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3B4A65">
        <w:rPr>
          <w:rFonts w:ascii="Arial" w:hAnsi="Arial" w:cs="Arial"/>
          <w:w w:val="100"/>
          <w:sz w:val="20"/>
          <w:lang w:val="sl-SI"/>
        </w:rPr>
        <w:t xml:space="preserve">Tretji odstavek 82. člena ZUreP-2 določa, da </w:t>
      </w:r>
      <w:r w:rsidR="007D76E1">
        <w:rPr>
          <w:rFonts w:ascii="Arial" w:hAnsi="Arial" w:cs="Arial"/>
          <w:w w:val="100"/>
          <w:sz w:val="20"/>
          <w:lang w:val="sl-SI"/>
        </w:rPr>
        <w:t>v</w:t>
      </w:r>
      <w:r w:rsidRPr="00CE7686">
        <w:rPr>
          <w:rFonts w:ascii="Arial" w:hAnsi="Arial" w:cs="Arial"/>
          <w:w w:val="100"/>
          <w:sz w:val="20"/>
          <w:lang w:val="sl-SI"/>
        </w:rPr>
        <w:t>lada</w:t>
      </w:r>
      <w:r w:rsidRPr="003B4A65">
        <w:rPr>
          <w:rFonts w:ascii="Arial" w:hAnsi="Arial" w:cs="Arial"/>
          <w:w w:val="100"/>
          <w:sz w:val="20"/>
          <w:lang w:val="sl-SI"/>
        </w:rPr>
        <w:t xml:space="preserve"> preveri skladnost izvedbe predlagane prostorske ureditve lokalnega pomena s prostorskimi ureditvami, ki so predmet DPN, uredbe o najustreznejši varianti ali uredbe o varovanem območju, in v 90 dneh s sklepom izda soglasje ali pobudo zavrne. </w:t>
      </w:r>
    </w:p>
    <w:p w14:paraId="18101C07" w14:textId="77777777" w:rsidR="00E3425E" w:rsidRPr="00BE64DD" w:rsidRDefault="00E3425E" w:rsidP="00614863">
      <w:pPr>
        <w:jc w:val="both"/>
        <w:rPr>
          <w:rFonts w:cs="Arial"/>
          <w:szCs w:val="20"/>
          <w:highlight w:val="yellow"/>
          <w:lang w:val="sl-SI" w:eastAsia="x-none"/>
        </w:rPr>
      </w:pPr>
    </w:p>
    <w:p w14:paraId="3D0FEECB" w14:textId="77777777" w:rsidR="00E3425E" w:rsidRPr="003B4A65" w:rsidRDefault="00E3425E" w:rsidP="00E3425E">
      <w:pPr>
        <w:rPr>
          <w:rFonts w:cs="Arial"/>
          <w:szCs w:val="20"/>
          <w:lang w:val="sl-SI"/>
        </w:rPr>
      </w:pPr>
    </w:p>
    <w:p w14:paraId="2748A8B4" w14:textId="77777777" w:rsidR="00E3425E" w:rsidRPr="003B4A65" w:rsidRDefault="00E3425E" w:rsidP="00E16015">
      <w:pPr>
        <w:jc w:val="both"/>
        <w:rPr>
          <w:rFonts w:cs="Arial"/>
          <w:b/>
          <w:szCs w:val="20"/>
          <w:lang w:val="sl-SI"/>
        </w:rPr>
      </w:pPr>
      <w:r w:rsidRPr="003B4A65">
        <w:rPr>
          <w:rFonts w:cs="Arial"/>
          <w:b/>
          <w:szCs w:val="20"/>
          <w:lang w:val="sl-SI"/>
        </w:rPr>
        <w:t>II.</w:t>
      </w:r>
      <w:r w:rsidRPr="003B4A65">
        <w:rPr>
          <w:rFonts w:cs="Arial"/>
          <w:b/>
          <w:szCs w:val="20"/>
          <w:lang w:val="sl-SI"/>
        </w:rPr>
        <w:tab/>
        <w:t xml:space="preserve">VSEBINSKA OBRAZLOŽITEV POGLAVITNIH REŠITEV POBUDE OBČINE ZA NAČRTOVANJE </w:t>
      </w:r>
      <w:r w:rsidR="00743444" w:rsidRPr="003B4A65">
        <w:rPr>
          <w:rFonts w:cs="Arial"/>
          <w:b/>
          <w:szCs w:val="20"/>
          <w:lang w:val="sl-SI"/>
        </w:rPr>
        <w:t>V OBMOČJU DRŽAVNEGA PROSTORSKEGA NAČRTA</w:t>
      </w:r>
    </w:p>
    <w:p w14:paraId="297CDBC1" w14:textId="77777777" w:rsidR="00E3425E" w:rsidRPr="00BE64DD" w:rsidRDefault="00E3425E" w:rsidP="00E16015">
      <w:pPr>
        <w:jc w:val="both"/>
        <w:rPr>
          <w:rFonts w:cs="Arial"/>
          <w:b/>
          <w:szCs w:val="20"/>
          <w:highlight w:val="yellow"/>
          <w:lang w:val="sl-SI"/>
        </w:rPr>
      </w:pPr>
    </w:p>
    <w:p w14:paraId="36075733" w14:textId="77777777" w:rsidR="00E3425E" w:rsidRPr="00BE64DD" w:rsidRDefault="00E3425E" w:rsidP="00E16015">
      <w:pPr>
        <w:jc w:val="both"/>
        <w:rPr>
          <w:rFonts w:cs="Arial"/>
          <w:b/>
          <w:szCs w:val="20"/>
          <w:highlight w:val="yellow"/>
          <w:lang w:val="sl-SI"/>
        </w:rPr>
      </w:pPr>
    </w:p>
    <w:p w14:paraId="52A9226F" w14:textId="77777777" w:rsidR="00E3425E" w:rsidRPr="000F3672" w:rsidRDefault="00E3425E" w:rsidP="00E16015">
      <w:pPr>
        <w:jc w:val="both"/>
        <w:rPr>
          <w:rFonts w:cs="Arial"/>
          <w:b/>
          <w:szCs w:val="20"/>
          <w:lang w:val="sl-SI"/>
        </w:rPr>
      </w:pPr>
      <w:r w:rsidRPr="000F3672">
        <w:rPr>
          <w:rFonts w:cs="Arial"/>
          <w:b/>
          <w:szCs w:val="20"/>
          <w:lang w:val="sl-SI"/>
        </w:rPr>
        <w:t>1.</w:t>
      </w:r>
      <w:r w:rsidRPr="000F3672">
        <w:rPr>
          <w:rFonts w:cs="Arial"/>
          <w:b/>
          <w:szCs w:val="20"/>
          <w:lang w:val="sl-SI"/>
        </w:rPr>
        <w:tab/>
        <w:t>Postopek</w:t>
      </w:r>
    </w:p>
    <w:p w14:paraId="3D9ACD2C" w14:textId="77777777" w:rsidR="00E3425E" w:rsidRPr="00583B3A" w:rsidRDefault="00E3425E" w:rsidP="00583B3A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76BDEA72" w14:textId="53B457A0" w:rsidR="00E3425E" w:rsidRPr="00583B3A" w:rsidRDefault="000038DE" w:rsidP="009F1840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583B3A">
        <w:rPr>
          <w:rFonts w:ascii="Arial" w:hAnsi="Arial" w:cs="Arial"/>
          <w:w w:val="100"/>
          <w:sz w:val="20"/>
          <w:lang w:val="sl-SI"/>
        </w:rPr>
        <w:t xml:space="preserve">Občina </w:t>
      </w:r>
      <w:r w:rsidR="000F3672" w:rsidRPr="00583B3A">
        <w:rPr>
          <w:rFonts w:ascii="Arial" w:hAnsi="Arial" w:cs="Arial"/>
          <w:w w:val="100"/>
          <w:sz w:val="20"/>
          <w:lang w:val="sl-SI"/>
        </w:rPr>
        <w:t>Ankaran</w:t>
      </w:r>
      <w:r w:rsidR="007D76E1">
        <w:rPr>
          <w:rFonts w:ascii="Arial" w:hAnsi="Arial" w:cs="Arial"/>
          <w:w w:val="100"/>
          <w:sz w:val="20"/>
          <w:lang w:val="sl-SI"/>
        </w:rPr>
        <w:t xml:space="preserve"> </w:t>
      </w:r>
      <w:r w:rsidR="007D76E1" w:rsidRPr="00625557">
        <w:rPr>
          <w:rFonts w:ascii="Arial" w:hAnsi="Arial" w:cs="Arial"/>
          <w:w w:val="100"/>
          <w:sz w:val="20"/>
          <w:lang w:val="sl-SI"/>
        </w:rPr>
        <w:t>(v nadaljnjem besedilu: občina)</w:t>
      </w:r>
      <w:r w:rsidR="00E3425E" w:rsidRPr="00583B3A">
        <w:rPr>
          <w:rFonts w:ascii="Arial" w:hAnsi="Arial" w:cs="Arial"/>
          <w:w w:val="100"/>
          <w:sz w:val="20"/>
          <w:lang w:val="sl-SI"/>
        </w:rPr>
        <w:t xml:space="preserve"> je z dopisom št. </w:t>
      </w:r>
      <w:r w:rsidR="00F10A15" w:rsidRPr="00583B3A">
        <w:rPr>
          <w:rFonts w:ascii="Arial" w:hAnsi="Arial" w:cs="Arial"/>
          <w:w w:val="100"/>
          <w:sz w:val="20"/>
          <w:lang w:val="sl-SI"/>
        </w:rPr>
        <w:t>350</w:t>
      </w:r>
      <w:r w:rsidR="00583B3A" w:rsidRPr="00583B3A">
        <w:rPr>
          <w:rFonts w:ascii="Arial" w:hAnsi="Arial" w:cs="Arial"/>
          <w:w w:val="100"/>
          <w:sz w:val="20"/>
          <w:lang w:val="sl-SI"/>
        </w:rPr>
        <w:t>4</w:t>
      </w:r>
      <w:r w:rsidR="007F4597" w:rsidRPr="00583B3A">
        <w:rPr>
          <w:rFonts w:ascii="Arial" w:hAnsi="Arial" w:cs="Arial"/>
          <w:w w:val="100"/>
          <w:sz w:val="20"/>
          <w:lang w:val="sl-SI"/>
        </w:rPr>
        <w:t>-</w:t>
      </w:r>
      <w:r w:rsidR="00583B3A" w:rsidRPr="00583B3A">
        <w:rPr>
          <w:rFonts w:ascii="Arial" w:hAnsi="Arial" w:cs="Arial"/>
          <w:w w:val="100"/>
          <w:sz w:val="20"/>
          <w:lang w:val="sl-SI"/>
        </w:rPr>
        <w:t xml:space="preserve">0001/2021/11 </w:t>
      </w:r>
      <w:r w:rsidR="00E3425E" w:rsidRPr="00583B3A">
        <w:rPr>
          <w:rFonts w:ascii="Arial" w:hAnsi="Arial" w:cs="Arial"/>
          <w:w w:val="100"/>
          <w:sz w:val="20"/>
          <w:lang w:val="sl-SI"/>
        </w:rPr>
        <w:t xml:space="preserve">z dne </w:t>
      </w:r>
      <w:r w:rsidR="00583B3A" w:rsidRPr="00583B3A">
        <w:rPr>
          <w:rFonts w:ascii="Arial" w:hAnsi="Arial" w:cs="Arial"/>
          <w:w w:val="100"/>
          <w:sz w:val="20"/>
          <w:lang w:val="sl-SI"/>
        </w:rPr>
        <w:t>1</w:t>
      </w:r>
      <w:r w:rsidR="009D1AA3" w:rsidRPr="00583B3A">
        <w:rPr>
          <w:rFonts w:ascii="Arial" w:hAnsi="Arial" w:cs="Arial"/>
          <w:w w:val="100"/>
          <w:sz w:val="20"/>
          <w:lang w:val="sl-SI"/>
        </w:rPr>
        <w:t xml:space="preserve">. </w:t>
      </w:r>
      <w:r w:rsidR="00583B3A" w:rsidRPr="00583B3A">
        <w:rPr>
          <w:rFonts w:ascii="Arial" w:hAnsi="Arial" w:cs="Arial"/>
          <w:w w:val="100"/>
          <w:sz w:val="20"/>
          <w:lang w:val="sl-SI"/>
        </w:rPr>
        <w:t>10</w:t>
      </w:r>
      <w:r w:rsidR="008E07CF" w:rsidRPr="00583B3A">
        <w:rPr>
          <w:rFonts w:ascii="Arial" w:hAnsi="Arial" w:cs="Arial"/>
          <w:w w:val="100"/>
          <w:sz w:val="20"/>
          <w:lang w:val="sl-SI"/>
        </w:rPr>
        <w:t>.</w:t>
      </w:r>
      <w:r w:rsidR="00E3425E" w:rsidRPr="00583B3A">
        <w:rPr>
          <w:rFonts w:ascii="Arial" w:hAnsi="Arial" w:cs="Arial"/>
          <w:w w:val="100"/>
          <w:sz w:val="20"/>
          <w:lang w:val="sl-SI"/>
        </w:rPr>
        <w:t xml:space="preserve"> 202</w:t>
      </w:r>
      <w:r w:rsidR="0070410A" w:rsidRPr="00583B3A">
        <w:rPr>
          <w:rFonts w:ascii="Arial" w:hAnsi="Arial" w:cs="Arial"/>
          <w:w w:val="100"/>
          <w:sz w:val="20"/>
          <w:lang w:val="sl-SI"/>
        </w:rPr>
        <w:t>1</w:t>
      </w:r>
      <w:r w:rsidR="00E3425E" w:rsidRPr="00583B3A">
        <w:rPr>
          <w:rFonts w:ascii="Arial" w:hAnsi="Arial" w:cs="Arial"/>
          <w:w w:val="100"/>
          <w:sz w:val="20"/>
          <w:lang w:val="sl-SI"/>
        </w:rPr>
        <w:t xml:space="preserve"> na </w:t>
      </w:r>
      <w:r w:rsidR="007D76E1">
        <w:rPr>
          <w:rFonts w:ascii="Arial" w:hAnsi="Arial" w:cs="Arial"/>
          <w:w w:val="100"/>
          <w:sz w:val="20"/>
          <w:lang w:val="sl-SI"/>
        </w:rPr>
        <w:t>v</w:t>
      </w:r>
      <w:r w:rsidR="00E3425E" w:rsidRPr="00583B3A">
        <w:rPr>
          <w:rFonts w:ascii="Arial" w:hAnsi="Arial" w:cs="Arial"/>
          <w:w w:val="100"/>
          <w:sz w:val="20"/>
          <w:lang w:val="sl-SI"/>
        </w:rPr>
        <w:t xml:space="preserve">lado posredovala </w:t>
      </w:r>
      <w:r w:rsidR="007642F1" w:rsidRPr="00583B3A">
        <w:rPr>
          <w:rFonts w:ascii="Arial" w:hAnsi="Arial" w:cs="Arial"/>
          <w:w w:val="100"/>
          <w:sz w:val="20"/>
          <w:lang w:val="sl-SI"/>
        </w:rPr>
        <w:t>pobudo</w:t>
      </w:r>
      <w:r w:rsidR="008E07CF" w:rsidRPr="00583B3A">
        <w:rPr>
          <w:rFonts w:ascii="Arial" w:hAnsi="Arial" w:cs="Arial"/>
          <w:w w:val="100"/>
          <w:sz w:val="20"/>
          <w:lang w:val="sl-SI"/>
        </w:rPr>
        <w:t xml:space="preserve"> za </w:t>
      </w:r>
      <w:r w:rsidR="00583B3A" w:rsidRPr="00583B3A">
        <w:rPr>
          <w:rFonts w:ascii="Arial" w:hAnsi="Arial" w:cs="Arial"/>
          <w:w w:val="100"/>
          <w:sz w:val="20"/>
          <w:lang w:val="sl-SI"/>
        </w:rPr>
        <w:t>izdajo soglasja</w:t>
      </w:r>
      <w:r w:rsidR="00E3425E" w:rsidRPr="00583B3A">
        <w:rPr>
          <w:rFonts w:ascii="Arial" w:hAnsi="Arial" w:cs="Arial"/>
          <w:w w:val="100"/>
          <w:sz w:val="20"/>
          <w:lang w:val="sl-SI"/>
        </w:rPr>
        <w:t xml:space="preserve"> za načrtovanje </w:t>
      </w:r>
      <w:r w:rsidR="00583B3A" w:rsidRPr="00583B3A">
        <w:rPr>
          <w:rFonts w:ascii="Arial" w:hAnsi="Arial" w:cs="Arial"/>
          <w:w w:val="100"/>
          <w:sz w:val="20"/>
          <w:lang w:val="sl-SI"/>
        </w:rPr>
        <w:t>začasnih prostorskih ureditev in posegov lokalnega pomena na</w:t>
      </w:r>
      <w:r w:rsidR="007F4597" w:rsidRPr="00583B3A">
        <w:rPr>
          <w:rFonts w:ascii="Arial" w:hAnsi="Arial" w:cs="Arial"/>
          <w:w w:val="100"/>
          <w:sz w:val="20"/>
          <w:lang w:val="sl-SI"/>
        </w:rPr>
        <w:t xml:space="preserve"> </w:t>
      </w:r>
      <w:r w:rsidR="008E07CF" w:rsidRPr="00583B3A">
        <w:rPr>
          <w:rFonts w:ascii="Arial" w:hAnsi="Arial" w:cs="Arial"/>
          <w:w w:val="100"/>
          <w:sz w:val="20"/>
          <w:lang w:val="sl-SI"/>
        </w:rPr>
        <w:t xml:space="preserve">območju </w:t>
      </w:r>
      <w:r w:rsidR="00583B3A" w:rsidRPr="00583B3A">
        <w:rPr>
          <w:rFonts w:ascii="Arial" w:hAnsi="Arial" w:cs="Arial"/>
          <w:w w:val="100"/>
          <w:sz w:val="20"/>
          <w:lang w:val="sl-SI"/>
        </w:rPr>
        <w:t>državnega prostorskega načrta za celovito prostorsko ureditev pristanišča za mednarodni promet v Kopru.</w:t>
      </w:r>
    </w:p>
    <w:p w14:paraId="6ED812F8" w14:textId="77777777" w:rsidR="00E3425E" w:rsidRPr="00583B3A" w:rsidRDefault="00E3425E" w:rsidP="00583B3A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583B3A">
        <w:rPr>
          <w:rFonts w:ascii="Arial" w:hAnsi="Arial" w:cs="Arial"/>
          <w:w w:val="100"/>
          <w:sz w:val="20"/>
          <w:lang w:val="sl-SI"/>
        </w:rPr>
        <w:t xml:space="preserve"> </w:t>
      </w:r>
    </w:p>
    <w:p w14:paraId="725CA229" w14:textId="3D0FB9C8" w:rsidR="00E3425E" w:rsidRPr="00BE64DD" w:rsidRDefault="00E3425E" w:rsidP="00BE320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highlight w:val="yellow"/>
          <w:lang w:val="sl-SI"/>
        </w:rPr>
      </w:pPr>
      <w:r w:rsidRPr="00583B3A">
        <w:rPr>
          <w:rFonts w:ascii="Arial" w:hAnsi="Arial" w:cs="Arial"/>
          <w:w w:val="100"/>
          <w:sz w:val="20"/>
          <w:lang w:val="sl-SI"/>
        </w:rPr>
        <w:t>Ministrstvo za</w:t>
      </w:r>
      <w:r w:rsidRPr="001551E1">
        <w:rPr>
          <w:rFonts w:ascii="Arial" w:hAnsi="Arial" w:cs="Arial"/>
          <w:w w:val="100"/>
          <w:sz w:val="20"/>
          <w:lang w:val="sl-SI"/>
        </w:rPr>
        <w:t xml:space="preserve"> okolje in prostor (v </w:t>
      </w:r>
      <w:r w:rsidRPr="009238A3">
        <w:rPr>
          <w:rFonts w:ascii="Arial" w:hAnsi="Arial" w:cs="Arial"/>
          <w:w w:val="100"/>
          <w:sz w:val="20"/>
          <w:lang w:val="sl-SI"/>
        </w:rPr>
        <w:t>nadaljnjem besedilu: ministrstvo) je s strani Generalnega sekretariata Vlade R</w:t>
      </w:r>
      <w:r w:rsidR="007D76E1">
        <w:rPr>
          <w:rFonts w:ascii="Arial" w:hAnsi="Arial" w:cs="Arial"/>
          <w:w w:val="100"/>
          <w:sz w:val="20"/>
          <w:lang w:val="sl-SI"/>
        </w:rPr>
        <w:t xml:space="preserve">epublike </w:t>
      </w:r>
      <w:r w:rsidRPr="009238A3">
        <w:rPr>
          <w:rFonts w:ascii="Arial" w:hAnsi="Arial" w:cs="Arial"/>
          <w:w w:val="100"/>
          <w:sz w:val="20"/>
          <w:lang w:val="sl-SI"/>
        </w:rPr>
        <w:t>S</w:t>
      </w:r>
      <w:r w:rsidR="007D76E1">
        <w:rPr>
          <w:rFonts w:ascii="Arial" w:hAnsi="Arial" w:cs="Arial"/>
          <w:w w:val="100"/>
          <w:sz w:val="20"/>
          <w:lang w:val="sl-SI"/>
        </w:rPr>
        <w:t>lovenije</w:t>
      </w:r>
      <w:r w:rsidRPr="009238A3">
        <w:rPr>
          <w:rFonts w:ascii="Arial" w:hAnsi="Arial" w:cs="Arial"/>
          <w:w w:val="100"/>
          <w:sz w:val="20"/>
          <w:lang w:val="sl-SI"/>
        </w:rPr>
        <w:t xml:space="preserve"> dne </w:t>
      </w:r>
      <w:r w:rsidR="009238A3" w:rsidRPr="009238A3">
        <w:rPr>
          <w:rFonts w:ascii="Arial" w:hAnsi="Arial" w:cs="Arial"/>
          <w:w w:val="100"/>
          <w:sz w:val="20"/>
          <w:lang w:val="sl-SI"/>
        </w:rPr>
        <w:t>5</w:t>
      </w:r>
      <w:r w:rsidRPr="009238A3">
        <w:rPr>
          <w:rFonts w:ascii="Arial" w:hAnsi="Arial" w:cs="Arial"/>
          <w:w w:val="100"/>
          <w:sz w:val="20"/>
          <w:lang w:val="sl-SI"/>
        </w:rPr>
        <w:t xml:space="preserve">. </w:t>
      </w:r>
      <w:r w:rsidR="009238A3" w:rsidRPr="009238A3">
        <w:rPr>
          <w:rFonts w:ascii="Arial" w:hAnsi="Arial" w:cs="Arial"/>
          <w:w w:val="100"/>
          <w:sz w:val="20"/>
          <w:lang w:val="sl-SI"/>
        </w:rPr>
        <w:t>10</w:t>
      </w:r>
      <w:r w:rsidR="00A66EF6" w:rsidRPr="009238A3">
        <w:rPr>
          <w:rFonts w:ascii="Arial" w:hAnsi="Arial" w:cs="Arial"/>
          <w:w w:val="100"/>
          <w:sz w:val="20"/>
          <w:lang w:val="sl-SI"/>
        </w:rPr>
        <w:t>. 202</w:t>
      </w:r>
      <w:r w:rsidR="009D1AA3" w:rsidRPr="009238A3">
        <w:rPr>
          <w:rFonts w:ascii="Arial" w:hAnsi="Arial" w:cs="Arial"/>
          <w:w w:val="100"/>
          <w:sz w:val="20"/>
          <w:lang w:val="sl-SI"/>
        </w:rPr>
        <w:t>1</w:t>
      </w:r>
      <w:r w:rsidR="00A66EF6" w:rsidRPr="009238A3">
        <w:rPr>
          <w:rFonts w:ascii="Arial" w:hAnsi="Arial" w:cs="Arial"/>
          <w:w w:val="100"/>
          <w:sz w:val="20"/>
          <w:lang w:val="sl-SI"/>
        </w:rPr>
        <w:t xml:space="preserve"> (št. dokumenta </w:t>
      </w:r>
      <w:r w:rsidR="009D1AA3" w:rsidRPr="009238A3">
        <w:rPr>
          <w:rFonts w:ascii="Arial" w:hAnsi="Arial" w:cs="Arial"/>
          <w:w w:val="100"/>
          <w:sz w:val="20"/>
          <w:lang w:val="sl-SI"/>
        </w:rPr>
        <w:t>35000-1</w:t>
      </w:r>
      <w:r w:rsidR="009238A3" w:rsidRPr="009238A3">
        <w:rPr>
          <w:rFonts w:ascii="Arial" w:hAnsi="Arial" w:cs="Arial"/>
          <w:w w:val="100"/>
          <w:sz w:val="20"/>
          <w:lang w:val="sl-SI"/>
        </w:rPr>
        <w:t>9</w:t>
      </w:r>
      <w:r w:rsidR="009D1AA3" w:rsidRPr="009238A3">
        <w:rPr>
          <w:rFonts w:ascii="Arial" w:hAnsi="Arial" w:cs="Arial"/>
          <w:w w:val="100"/>
          <w:sz w:val="20"/>
          <w:lang w:val="sl-SI"/>
        </w:rPr>
        <w:t xml:space="preserve">/2021/2 z dne </w:t>
      </w:r>
      <w:r w:rsidR="009238A3" w:rsidRPr="009238A3">
        <w:rPr>
          <w:rFonts w:ascii="Arial" w:hAnsi="Arial" w:cs="Arial"/>
          <w:w w:val="100"/>
          <w:sz w:val="20"/>
          <w:lang w:val="sl-SI"/>
        </w:rPr>
        <w:t>5</w:t>
      </w:r>
      <w:r w:rsidR="009D1AA3" w:rsidRPr="009238A3">
        <w:rPr>
          <w:rFonts w:ascii="Arial" w:hAnsi="Arial" w:cs="Arial"/>
          <w:w w:val="100"/>
          <w:sz w:val="20"/>
          <w:lang w:val="sl-SI"/>
        </w:rPr>
        <w:t xml:space="preserve">. </w:t>
      </w:r>
      <w:r w:rsidR="009238A3" w:rsidRPr="009238A3">
        <w:rPr>
          <w:rFonts w:ascii="Arial" w:hAnsi="Arial" w:cs="Arial"/>
          <w:w w:val="100"/>
          <w:sz w:val="20"/>
          <w:lang w:val="sl-SI"/>
        </w:rPr>
        <w:t>10</w:t>
      </w:r>
      <w:r w:rsidR="009D1AA3" w:rsidRPr="009238A3">
        <w:rPr>
          <w:rFonts w:ascii="Arial" w:hAnsi="Arial" w:cs="Arial"/>
          <w:w w:val="100"/>
          <w:sz w:val="20"/>
          <w:lang w:val="sl-SI"/>
        </w:rPr>
        <w:t>. 2021</w:t>
      </w:r>
      <w:r w:rsidR="006274A8" w:rsidRPr="009238A3">
        <w:rPr>
          <w:rFonts w:ascii="Arial" w:hAnsi="Arial" w:cs="Arial"/>
          <w:w w:val="100"/>
          <w:sz w:val="20"/>
          <w:lang w:val="sl-SI"/>
        </w:rPr>
        <w:t>) preje</w:t>
      </w:r>
      <w:r w:rsidRPr="009238A3">
        <w:rPr>
          <w:rFonts w:ascii="Arial" w:hAnsi="Arial" w:cs="Arial"/>
          <w:w w:val="100"/>
          <w:sz w:val="20"/>
          <w:lang w:val="sl-SI"/>
        </w:rPr>
        <w:t xml:space="preserve">lo </w:t>
      </w:r>
      <w:r w:rsidR="00FC2483" w:rsidRPr="009238A3">
        <w:rPr>
          <w:rFonts w:ascii="Arial" w:hAnsi="Arial" w:cs="Arial"/>
          <w:w w:val="100"/>
          <w:sz w:val="20"/>
          <w:lang w:val="sl-SI"/>
        </w:rPr>
        <w:t>pobudo</w:t>
      </w:r>
      <w:r w:rsidRPr="009238A3">
        <w:rPr>
          <w:rFonts w:ascii="Arial" w:hAnsi="Arial" w:cs="Arial"/>
          <w:w w:val="100"/>
          <w:sz w:val="20"/>
          <w:lang w:val="sl-SI"/>
        </w:rPr>
        <w:t xml:space="preserve"> v nadaljnje reševanje.</w:t>
      </w:r>
      <w:r w:rsidR="0012508F" w:rsidRPr="001551E1">
        <w:rPr>
          <w:rFonts w:ascii="Arial" w:hAnsi="Arial" w:cs="Arial"/>
          <w:w w:val="100"/>
          <w:sz w:val="20"/>
          <w:lang w:val="sl-SI"/>
        </w:rPr>
        <w:t xml:space="preserve"> </w:t>
      </w:r>
    </w:p>
    <w:p w14:paraId="66C5F8A7" w14:textId="77777777" w:rsidR="00E3425E" w:rsidRDefault="00E3425E" w:rsidP="00E3425E">
      <w:pPr>
        <w:rPr>
          <w:rFonts w:cs="Arial"/>
          <w:szCs w:val="20"/>
          <w:highlight w:val="yellow"/>
          <w:lang w:val="sl-SI"/>
        </w:rPr>
      </w:pPr>
    </w:p>
    <w:p w14:paraId="53E0FEF3" w14:textId="0E1B7D61" w:rsidR="00D87041" w:rsidRPr="006D73F7" w:rsidRDefault="00D87041" w:rsidP="00D87041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A63F0B">
        <w:rPr>
          <w:rFonts w:ascii="Arial" w:hAnsi="Arial" w:cs="Arial"/>
          <w:w w:val="100"/>
          <w:sz w:val="20"/>
          <w:lang w:val="sl-SI"/>
        </w:rPr>
        <w:t xml:space="preserve">Ustrezne dopolnitve in </w:t>
      </w:r>
      <w:r w:rsidR="00E1368C">
        <w:rPr>
          <w:rFonts w:ascii="Arial" w:hAnsi="Arial" w:cs="Arial"/>
          <w:w w:val="100"/>
          <w:sz w:val="20"/>
          <w:lang w:val="sl-SI"/>
        </w:rPr>
        <w:t xml:space="preserve">s tem </w:t>
      </w:r>
      <w:r w:rsidRPr="00A63F0B">
        <w:rPr>
          <w:rFonts w:ascii="Arial" w:hAnsi="Arial" w:cs="Arial"/>
          <w:w w:val="100"/>
          <w:sz w:val="20"/>
          <w:lang w:val="sl-SI"/>
        </w:rPr>
        <w:t xml:space="preserve">popolnost pobude je </w:t>
      </w:r>
      <w:r w:rsidR="007D76E1">
        <w:rPr>
          <w:rFonts w:ascii="Arial" w:hAnsi="Arial" w:cs="Arial"/>
          <w:w w:val="100"/>
          <w:sz w:val="20"/>
          <w:lang w:val="sl-SI"/>
        </w:rPr>
        <w:t>o</w:t>
      </w:r>
      <w:r w:rsidRPr="00A63F0B">
        <w:rPr>
          <w:rFonts w:ascii="Arial" w:hAnsi="Arial" w:cs="Arial"/>
          <w:w w:val="100"/>
          <w:sz w:val="20"/>
          <w:lang w:val="sl-SI"/>
        </w:rPr>
        <w:t xml:space="preserve">bčina zagotovila </w:t>
      </w:r>
      <w:r w:rsidRPr="00E1368C">
        <w:rPr>
          <w:rFonts w:ascii="Arial" w:hAnsi="Arial" w:cs="Arial"/>
          <w:w w:val="100"/>
          <w:sz w:val="20"/>
          <w:lang w:val="sl-SI"/>
        </w:rPr>
        <w:t xml:space="preserve">dne  </w:t>
      </w:r>
      <w:r w:rsidR="00F40E99">
        <w:rPr>
          <w:rFonts w:ascii="Arial" w:hAnsi="Arial" w:cs="Arial"/>
          <w:w w:val="100"/>
          <w:sz w:val="20"/>
          <w:lang w:val="sl-SI"/>
        </w:rPr>
        <w:t>22</w:t>
      </w:r>
      <w:r w:rsidRPr="00E1368C">
        <w:rPr>
          <w:rFonts w:ascii="Arial" w:hAnsi="Arial" w:cs="Arial"/>
          <w:w w:val="100"/>
          <w:sz w:val="20"/>
          <w:lang w:val="sl-SI"/>
        </w:rPr>
        <w:t xml:space="preserve">. </w:t>
      </w:r>
      <w:r w:rsidR="00F40E99">
        <w:rPr>
          <w:rFonts w:ascii="Arial" w:hAnsi="Arial" w:cs="Arial"/>
          <w:w w:val="100"/>
          <w:sz w:val="20"/>
          <w:lang w:val="sl-SI"/>
        </w:rPr>
        <w:t>4</w:t>
      </w:r>
      <w:r w:rsidRPr="00E1368C">
        <w:rPr>
          <w:rFonts w:ascii="Arial" w:hAnsi="Arial" w:cs="Arial"/>
          <w:w w:val="100"/>
          <w:sz w:val="20"/>
          <w:lang w:val="sl-SI"/>
        </w:rPr>
        <w:t>. 2022.</w:t>
      </w:r>
    </w:p>
    <w:p w14:paraId="79A199C6" w14:textId="77777777" w:rsidR="00D87041" w:rsidRPr="00BE64DD" w:rsidRDefault="00D87041" w:rsidP="00E3425E">
      <w:pPr>
        <w:rPr>
          <w:rFonts w:cs="Arial"/>
          <w:szCs w:val="20"/>
          <w:highlight w:val="yellow"/>
          <w:lang w:val="sl-SI"/>
        </w:rPr>
      </w:pPr>
    </w:p>
    <w:p w14:paraId="4795378B" w14:textId="77777777" w:rsidR="00E3425E" w:rsidRPr="00C3284B" w:rsidRDefault="00E3425E" w:rsidP="00E3425E">
      <w:pPr>
        <w:rPr>
          <w:rFonts w:cs="Arial"/>
          <w:b/>
          <w:szCs w:val="20"/>
          <w:lang w:val="sl-SI"/>
        </w:rPr>
      </w:pPr>
      <w:r w:rsidRPr="00C3284B">
        <w:rPr>
          <w:rFonts w:cs="Arial"/>
          <w:b/>
          <w:szCs w:val="20"/>
          <w:lang w:val="sl-SI"/>
        </w:rPr>
        <w:t>2.</w:t>
      </w:r>
      <w:r w:rsidRPr="00C3284B">
        <w:rPr>
          <w:rFonts w:cs="Arial"/>
          <w:b/>
          <w:szCs w:val="20"/>
          <w:lang w:val="sl-SI"/>
        </w:rPr>
        <w:tab/>
        <w:t>Ugotovitve</w:t>
      </w:r>
    </w:p>
    <w:p w14:paraId="428097A7" w14:textId="77777777" w:rsidR="00E3425E" w:rsidRPr="00BE64DD" w:rsidRDefault="00E3425E" w:rsidP="00E3425E">
      <w:pPr>
        <w:rPr>
          <w:rFonts w:cs="Arial"/>
          <w:szCs w:val="20"/>
          <w:highlight w:val="yellow"/>
          <w:lang w:val="sl-SI"/>
        </w:rPr>
      </w:pPr>
    </w:p>
    <w:p w14:paraId="5A46B86F" w14:textId="78EE2260" w:rsidR="00C9454D" w:rsidRPr="0081028F" w:rsidRDefault="007F4597" w:rsidP="00CB33B9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625557">
        <w:rPr>
          <w:rFonts w:ascii="Arial" w:hAnsi="Arial" w:cs="Arial"/>
          <w:w w:val="100"/>
          <w:sz w:val="20"/>
          <w:lang w:val="sl-SI"/>
        </w:rPr>
        <w:t xml:space="preserve">Občina </w:t>
      </w:r>
      <w:r w:rsidR="00CB33B9" w:rsidRPr="00625557">
        <w:rPr>
          <w:rFonts w:ascii="Arial" w:hAnsi="Arial" w:cs="Arial"/>
          <w:w w:val="100"/>
          <w:sz w:val="20"/>
          <w:lang w:val="sl-SI"/>
        </w:rPr>
        <w:t xml:space="preserve">je </w:t>
      </w:r>
      <w:r w:rsidR="00C9454D" w:rsidRPr="00625557">
        <w:rPr>
          <w:rFonts w:ascii="Arial" w:hAnsi="Arial" w:cs="Arial"/>
          <w:w w:val="100"/>
          <w:sz w:val="20"/>
          <w:lang w:val="sl-SI"/>
        </w:rPr>
        <w:t xml:space="preserve">z </w:t>
      </w:r>
      <w:r w:rsidR="00C9454D" w:rsidRPr="0096520F">
        <w:rPr>
          <w:rFonts w:ascii="Arial" w:hAnsi="Arial" w:cs="Arial"/>
          <w:w w:val="100"/>
          <w:sz w:val="20"/>
          <w:lang w:val="sl-SI"/>
        </w:rPr>
        <w:t xml:space="preserve">Občinskim prostorskim načrtom Občine </w:t>
      </w:r>
      <w:r w:rsidR="00C9454D" w:rsidRPr="00715CFA">
        <w:rPr>
          <w:rFonts w:ascii="Arial" w:hAnsi="Arial" w:cs="Arial"/>
          <w:w w:val="100"/>
          <w:sz w:val="20"/>
          <w:lang w:val="sl-SI"/>
        </w:rPr>
        <w:t>Ankaran (Ur</w:t>
      </w:r>
      <w:r w:rsidR="00C6516C" w:rsidRPr="00715CFA">
        <w:rPr>
          <w:rFonts w:ascii="Arial" w:hAnsi="Arial" w:cs="Arial"/>
          <w:w w:val="100"/>
          <w:sz w:val="20"/>
          <w:lang w:val="sl-SI"/>
        </w:rPr>
        <w:t>adni list RS, št.</w:t>
      </w:r>
      <w:r w:rsidR="00C9454D" w:rsidRPr="00715CFA">
        <w:rPr>
          <w:rFonts w:ascii="Arial" w:hAnsi="Arial" w:cs="Arial"/>
          <w:w w:val="100"/>
          <w:sz w:val="20"/>
          <w:lang w:val="sl-SI"/>
        </w:rPr>
        <w:t xml:space="preserve"> 161/20)</w:t>
      </w:r>
      <w:r w:rsidR="00C9454D" w:rsidRPr="0081028F">
        <w:rPr>
          <w:rFonts w:ascii="Arial" w:hAnsi="Arial" w:cs="Arial"/>
          <w:w w:val="100"/>
          <w:sz w:val="20"/>
          <w:lang w:val="sl-SI"/>
        </w:rPr>
        <w:t xml:space="preserve"> postavila strateška programska izhodišča za celovito načrtovanje in urejanje </w:t>
      </w:r>
      <w:r w:rsidR="00C6516C">
        <w:rPr>
          <w:rFonts w:ascii="Arial" w:hAnsi="Arial" w:cs="Arial"/>
          <w:w w:val="100"/>
          <w:sz w:val="20"/>
          <w:lang w:val="sl-SI"/>
        </w:rPr>
        <w:t>tega robnega</w:t>
      </w:r>
      <w:r w:rsidR="00C9454D" w:rsidRPr="0081028F">
        <w:rPr>
          <w:rFonts w:ascii="Arial" w:hAnsi="Arial" w:cs="Arial"/>
          <w:w w:val="100"/>
          <w:sz w:val="20"/>
          <w:lang w:val="sl-SI"/>
        </w:rPr>
        <w:t xml:space="preserve"> območja </w:t>
      </w:r>
      <w:r w:rsidR="00C6516C">
        <w:rPr>
          <w:rFonts w:ascii="Arial" w:hAnsi="Arial" w:cs="Arial"/>
          <w:w w:val="100"/>
          <w:sz w:val="20"/>
          <w:lang w:val="sl-SI"/>
        </w:rPr>
        <w:t>v kontaktnem prostoru pristanišča in njegovo reurbanizacijo, kar p</w:t>
      </w:r>
      <w:r w:rsidR="00C9454D" w:rsidRPr="0081028F">
        <w:rPr>
          <w:rFonts w:ascii="Arial" w:hAnsi="Arial" w:cs="Arial"/>
          <w:w w:val="100"/>
          <w:sz w:val="20"/>
          <w:lang w:val="sl-SI"/>
        </w:rPr>
        <w:t>redvid</w:t>
      </w:r>
      <w:r w:rsidR="00C6516C">
        <w:rPr>
          <w:rFonts w:ascii="Arial" w:hAnsi="Arial" w:cs="Arial"/>
          <w:w w:val="100"/>
          <w:sz w:val="20"/>
          <w:lang w:val="sl-SI"/>
        </w:rPr>
        <w:t>eva</w:t>
      </w:r>
      <w:r w:rsidR="00C9454D" w:rsidRPr="0081028F">
        <w:rPr>
          <w:rFonts w:ascii="Arial" w:hAnsi="Arial" w:cs="Arial"/>
          <w:w w:val="100"/>
          <w:sz w:val="20"/>
          <w:lang w:val="sl-SI"/>
        </w:rPr>
        <w:t xml:space="preserve"> </w:t>
      </w:r>
      <w:r w:rsidR="00C6516C">
        <w:rPr>
          <w:rFonts w:ascii="Arial" w:hAnsi="Arial" w:cs="Arial"/>
          <w:w w:val="100"/>
          <w:sz w:val="20"/>
          <w:lang w:val="sl-SI"/>
        </w:rPr>
        <w:t>s</w:t>
      </w:r>
      <w:r w:rsidR="00C9454D" w:rsidRPr="0081028F">
        <w:rPr>
          <w:rFonts w:ascii="Arial" w:hAnsi="Arial" w:cs="Arial"/>
          <w:w w:val="100"/>
          <w:sz w:val="20"/>
          <w:lang w:val="sl-SI"/>
        </w:rPr>
        <w:t xml:space="preserve"> priprav</w:t>
      </w:r>
      <w:r w:rsidR="00C6516C">
        <w:rPr>
          <w:rFonts w:ascii="Arial" w:hAnsi="Arial" w:cs="Arial"/>
          <w:w w:val="100"/>
          <w:sz w:val="20"/>
          <w:lang w:val="sl-SI"/>
        </w:rPr>
        <w:t>o</w:t>
      </w:r>
      <w:r w:rsidR="00C9454D" w:rsidRPr="0081028F">
        <w:rPr>
          <w:rFonts w:ascii="Arial" w:hAnsi="Arial" w:cs="Arial"/>
          <w:w w:val="100"/>
          <w:sz w:val="20"/>
          <w:lang w:val="sl-SI"/>
        </w:rPr>
        <w:t xml:space="preserve"> javnega natečaja in izdelav</w:t>
      </w:r>
      <w:r w:rsidR="00C6516C">
        <w:rPr>
          <w:rFonts w:ascii="Arial" w:hAnsi="Arial" w:cs="Arial"/>
          <w:w w:val="100"/>
          <w:sz w:val="20"/>
          <w:lang w:val="sl-SI"/>
        </w:rPr>
        <w:t>o</w:t>
      </w:r>
      <w:r w:rsidR="00C9454D" w:rsidRPr="0081028F">
        <w:rPr>
          <w:rFonts w:ascii="Arial" w:hAnsi="Arial" w:cs="Arial"/>
          <w:w w:val="100"/>
          <w:sz w:val="20"/>
          <w:lang w:val="sl-SI"/>
        </w:rPr>
        <w:t xml:space="preserve"> občinskega podrobnega prostorskega načrta. Do realizacije dolgoročnih programov in trajnih ureditev pa želi </w:t>
      </w:r>
      <w:r w:rsidR="00C6516C" w:rsidRPr="0081028F">
        <w:rPr>
          <w:rFonts w:ascii="Arial" w:hAnsi="Arial" w:cs="Arial"/>
          <w:w w:val="100"/>
          <w:sz w:val="20"/>
          <w:lang w:val="sl-SI"/>
        </w:rPr>
        <w:t xml:space="preserve">občina </w:t>
      </w:r>
      <w:r w:rsidR="00C9454D" w:rsidRPr="0081028F">
        <w:rPr>
          <w:rFonts w:ascii="Arial" w:hAnsi="Arial" w:cs="Arial"/>
          <w:w w:val="100"/>
          <w:sz w:val="20"/>
          <w:lang w:val="sl-SI"/>
        </w:rPr>
        <w:t>s ciljem racionalne rabe prostora za izboljšanje in dopolnitev obstoječega stanja izvesti posamezne začasne ureditve.</w:t>
      </w:r>
    </w:p>
    <w:p w14:paraId="661E6133" w14:textId="77777777" w:rsidR="00C9454D" w:rsidRPr="0081028F" w:rsidRDefault="00C9454D" w:rsidP="00CB33B9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3683CA6E" w14:textId="77777777" w:rsidR="006954F1" w:rsidRDefault="00F91F25" w:rsidP="007F37E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1B186E">
        <w:rPr>
          <w:rFonts w:ascii="Arial" w:hAnsi="Arial" w:cs="Arial"/>
          <w:w w:val="100"/>
          <w:sz w:val="20"/>
          <w:lang w:val="sl-SI"/>
        </w:rPr>
        <w:t xml:space="preserve">Občina želi na delu območja </w:t>
      </w:r>
      <w:r w:rsidR="006954F1">
        <w:rPr>
          <w:rFonts w:ascii="Arial" w:hAnsi="Arial" w:cs="Arial"/>
          <w:w w:val="100"/>
          <w:sz w:val="20"/>
          <w:lang w:val="sl-SI"/>
        </w:rPr>
        <w:t>d</w:t>
      </w:r>
      <w:r w:rsidRPr="001B186E">
        <w:rPr>
          <w:rFonts w:ascii="Arial" w:hAnsi="Arial" w:cs="Arial"/>
          <w:w w:val="100"/>
          <w:sz w:val="20"/>
          <w:lang w:val="sl-SI"/>
        </w:rPr>
        <w:t>ržavnega prostorskega načrta za celovito prostorsko ureditev pristanišča za mednarodni promet v Kopru (Območje vodnih športov in komunalni privezi Sv. Katarina - obm. X)</w:t>
      </w:r>
      <w:r>
        <w:rPr>
          <w:rFonts w:ascii="Arial" w:hAnsi="Arial" w:cs="Arial"/>
          <w:w w:val="100"/>
          <w:sz w:val="20"/>
          <w:lang w:val="sl-SI"/>
        </w:rPr>
        <w:t xml:space="preserve">, </w:t>
      </w:r>
      <w:r w:rsidRPr="001B186E">
        <w:rPr>
          <w:rFonts w:ascii="Arial" w:hAnsi="Arial" w:cs="Arial"/>
          <w:w w:val="100"/>
          <w:sz w:val="20"/>
          <w:lang w:val="sl-SI"/>
        </w:rPr>
        <w:t xml:space="preserve">ki </w:t>
      </w:r>
      <w:r w:rsidR="006954F1" w:rsidRPr="007F37EF">
        <w:rPr>
          <w:rFonts w:ascii="Arial" w:hAnsi="Arial" w:cs="Arial"/>
          <w:w w:val="100"/>
          <w:sz w:val="20"/>
          <w:lang w:val="sl-SI"/>
        </w:rPr>
        <w:t xml:space="preserve">predstavlja pretežni del obstoječega športno-rekreacijskega parka (ŠRP) na Sveti Katarini v Ankaranu </w:t>
      </w:r>
      <w:r w:rsidR="006954F1">
        <w:rPr>
          <w:rFonts w:ascii="Arial" w:hAnsi="Arial" w:cs="Arial"/>
          <w:w w:val="100"/>
          <w:sz w:val="20"/>
          <w:lang w:val="sl-SI"/>
        </w:rPr>
        <w:t xml:space="preserve">in </w:t>
      </w:r>
      <w:r w:rsidRPr="001B186E">
        <w:rPr>
          <w:rFonts w:ascii="Arial" w:hAnsi="Arial" w:cs="Arial"/>
          <w:w w:val="100"/>
          <w:sz w:val="20"/>
          <w:lang w:val="sl-SI"/>
        </w:rPr>
        <w:t xml:space="preserve">je opredeljeno kot eno izmed robnih območij v </w:t>
      </w:r>
      <w:r w:rsidRPr="0081028F">
        <w:rPr>
          <w:rFonts w:ascii="Arial" w:hAnsi="Arial" w:cs="Arial"/>
          <w:w w:val="100"/>
          <w:sz w:val="20"/>
          <w:lang w:val="sl-SI"/>
        </w:rPr>
        <w:t>kontaktnem prostoru pristanišča, načrtovati začasne prostorske ureditve lokalnega pomena. Te obsegajo začasne ureditve in objekte za potrebe športno-rekreacijskih dejavnosti in komunalnih privezov ter spremljajoče gospodarske javne infrastrukture na notranjem ureditvenem območju X</w:t>
      </w:r>
      <w:r w:rsidR="006954F1">
        <w:rPr>
          <w:rFonts w:ascii="Arial" w:hAnsi="Arial" w:cs="Arial"/>
          <w:w w:val="100"/>
          <w:sz w:val="20"/>
          <w:lang w:val="sl-SI"/>
        </w:rPr>
        <w:t xml:space="preserve"> </w:t>
      </w:r>
      <w:r w:rsidR="006954F1" w:rsidRPr="007F37EF">
        <w:rPr>
          <w:rFonts w:ascii="Arial" w:hAnsi="Arial" w:cs="Arial"/>
          <w:w w:val="100"/>
          <w:sz w:val="20"/>
          <w:lang w:val="sl-SI"/>
        </w:rPr>
        <w:t>- Območje vodnih športov in komunalni privezi Sv. Katarina</w:t>
      </w:r>
      <w:r w:rsidR="002E78FA">
        <w:rPr>
          <w:rFonts w:ascii="Arial" w:hAnsi="Arial" w:cs="Arial"/>
          <w:w w:val="100"/>
          <w:sz w:val="20"/>
          <w:lang w:val="sl-SI"/>
        </w:rPr>
        <w:t>,</w:t>
      </w:r>
      <w:r w:rsidR="006954F1" w:rsidRPr="007F37EF">
        <w:rPr>
          <w:rFonts w:ascii="Arial" w:hAnsi="Arial" w:cs="Arial"/>
          <w:w w:val="100"/>
          <w:sz w:val="20"/>
          <w:lang w:val="sl-SI"/>
        </w:rPr>
        <w:t xml:space="preserve"> s skupnim obsegom okoli 7 ha zemljišč.</w:t>
      </w:r>
    </w:p>
    <w:p w14:paraId="78F99CD3" w14:textId="77777777" w:rsidR="006954F1" w:rsidRDefault="006954F1" w:rsidP="007F37E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1B0233B4" w14:textId="77777777" w:rsidR="00AB3532" w:rsidRDefault="007F37EF" w:rsidP="00625557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625557">
        <w:rPr>
          <w:rFonts w:ascii="Arial" w:hAnsi="Arial" w:cs="Arial"/>
          <w:w w:val="100"/>
          <w:sz w:val="20"/>
          <w:lang w:val="sl-SI"/>
        </w:rPr>
        <w:t>Območje načrtovanja občine posega na površine, ki se urejajo na podlagi določil veljavne Uredbe o  državnem prostorskem načrtu za celovito prostorsko ureditev pristanišča za</w:t>
      </w:r>
      <w:r w:rsidRPr="00223863">
        <w:rPr>
          <w:rFonts w:ascii="Arial" w:hAnsi="Arial" w:cs="Arial"/>
          <w:w w:val="100"/>
          <w:sz w:val="20"/>
          <w:lang w:val="sl-SI"/>
        </w:rPr>
        <w:t xml:space="preserve"> mednarodni promet v Kopru (Uradni list RS, št. </w:t>
      </w:r>
      <w:hyperlink r:id="rId15" w:tgtFrame="_blank" w:tooltip="Uredba o državnem prostorskem načrtu za celovito prostorsko ureditev pristanišča za mednarodni promet v Kopru" w:history="1">
        <w:r w:rsidRPr="00223863">
          <w:rPr>
            <w:rFonts w:ascii="Arial" w:hAnsi="Arial" w:cs="Arial"/>
            <w:w w:val="100"/>
            <w:sz w:val="20"/>
            <w:lang w:val="sl-SI"/>
          </w:rPr>
          <w:t>48/11</w:t>
        </w:r>
      </w:hyperlink>
      <w:r w:rsidR="005D218C" w:rsidRPr="00223863">
        <w:rPr>
          <w:rFonts w:ascii="Arial" w:hAnsi="Arial" w:cs="Arial"/>
          <w:w w:val="100"/>
          <w:sz w:val="20"/>
          <w:lang w:val="sl-SI"/>
        </w:rPr>
        <w:t>; v nadaljnjem besedilu: DPN Luka Koper)</w:t>
      </w:r>
      <w:r w:rsidRPr="00223863">
        <w:rPr>
          <w:rFonts w:ascii="Arial" w:hAnsi="Arial" w:cs="Arial"/>
          <w:w w:val="100"/>
          <w:sz w:val="20"/>
          <w:lang w:val="sl-SI"/>
        </w:rPr>
        <w:t xml:space="preserve">. </w:t>
      </w:r>
    </w:p>
    <w:p w14:paraId="3E864D58" w14:textId="3F43A0B8" w:rsidR="00AB3532" w:rsidRPr="00B10F8B" w:rsidRDefault="002E78FA" w:rsidP="00AB3532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>
        <w:rPr>
          <w:rFonts w:ascii="Arial" w:hAnsi="Arial" w:cs="Arial"/>
          <w:w w:val="100"/>
          <w:sz w:val="20"/>
          <w:lang w:val="sl-SI"/>
        </w:rPr>
        <w:t xml:space="preserve">Z </w:t>
      </w:r>
      <w:r w:rsidR="00AB3532" w:rsidRPr="00AB3532">
        <w:rPr>
          <w:rFonts w:ascii="Arial" w:hAnsi="Arial" w:cs="Arial"/>
          <w:w w:val="100"/>
          <w:sz w:val="20"/>
          <w:lang w:val="sl-SI"/>
        </w:rPr>
        <w:t xml:space="preserve">DPN Luka Koper </w:t>
      </w:r>
      <w:r>
        <w:rPr>
          <w:rFonts w:ascii="Arial" w:hAnsi="Arial" w:cs="Arial"/>
          <w:w w:val="100"/>
          <w:sz w:val="20"/>
          <w:lang w:val="sl-SI"/>
        </w:rPr>
        <w:t>je območje predmetne pobude namenjeno</w:t>
      </w:r>
      <w:r w:rsidR="00AB3532" w:rsidRPr="00AB3532">
        <w:rPr>
          <w:rFonts w:ascii="Arial" w:hAnsi="Arial" w:cs="Arial"/>
          <w:w w:val="100"/>
          <w:sz w:val="20"/>
          <w:lang w:val="sl-SI"/>
        </w:rPr>
        <w:t xml:space="preserve"> vodnim športom, komunalnim  privezom in spremljajočim servisnim, gostinskim, trgovskim in začasnim (turističnim) nastanitvam. Na območju so načrtovani objekti, naprave in ureditve za delovanje območja, vključno z </w:t>
      </w:r>
      <w:r w:rsidR="00AB3532" w:rsidRPr="00B10F8B">
        <w:rPr>
          <w:rFonts w:ascii="Arial" w:hAnsi="Arial" w:cs="Arial"/>
          <w:w w:val="100"/>
          <w:sz w:val="20"/>
          <w:lang w:val="sl-SI"/>
        </w:rPr>
        <w:t>gospodarsko javno infrastrukturo, manipulativnimi površinami in parkirišči.</w:t>
      </w:r>
      <w:r w:rsidR="006E5EB9" w:rsidRPr="00B10F8B">
        <w:rPr>
          <w:rFonts w:ascii="Arial" w:hAnsi="Arial" w:cs="Arial"/>
          <w:w w:val="100"/>
          <w:sz w:val="20"/>
          <w:lang w:val="sl-SI"/>
        </w:rPr>
        <w:t xml:space="preserve"> </w:t>
      </w:r>
    </w:p>
    <w:p w14:paraId="20797D53" w14:textId="77777777" w:rsidR="006E5EB9" w:rsidRPr="00B10F8B" w:rsidRDefault="006E5EB9" w:rsidP="00AB3532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6FC9AD38" w14:textId="1D165A1A" w:rsidR="006E5EB9" w:rsidRPr="00AB3532" w:rsidRDefault="006E5EB9" w:rsidP="00AB3532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B10F8B">
        <w:rPr>
          <w:rFonts w:ascii="Arial" w:hAnsi="Arial" w:cs="Arial"/>
          <w:w w:val="100"/>
          <w:sz w:val="20"/>
          <w:lang w:val="sl-SI"/>
        </w:rPr>
        <w:t xml:space="preserve">Območje načrtovanja občine je na </w:t>
      </w:r>
      <w:r w:rsidR="00555586" w:rsidRPr="00B10F8B">
        <w:rPr>
          <w:rFonts w:ascii="Arial" w:hAnsi="Arial" w:cs="Arial"/>
          <w:w w:val="100"/>
          <w:sz w:val="20"/>
          <w:lang w:val="sl-SI"/>
        </w:rPr>
        <w:t xml:space="preserve">parceli </w:t>
      </w:r>
      <w:r w:rsidRPr="00B10F8B">
        <w:rPr>
          <w:rFonts w:ascii="Arial" w:hAnsi="Arial" w:cs="Arial"/>
          <w:w w:val="100"/>
          <w:sz w:val="20"/>
          <w:lang w:val="sl-SI"/>
        </w:rPr>
        <w:t xml:space="preserve">s parc. št. 920/2, k. o. Ankaran (2594) omejeno na območje vodnega dovoljenja za akvatorij lokalnega pristanišča Sv. Katarina (št. </w:t>
      </w:r>
      <w:r w:rsidR="00557D78" w:rsidRPr="00B10F8B">
        <w:rPr>
          <w:rFonts w:ascii="Arial" w:hAnsi="Arial" w:cs="Arial"/>
          <w:w w:val="100"/>
          <w:sz w:val="20"/>
          <w:lang w:val="sl-SI"/>
        </w:rPr>
        <w:t xml:space="preserve">dovoljenja </w:t>
      </w:r>
      <w:r w:rsidR="00E676D3" w:rsidRPr="00B10F8B">
        <w:rPr>
          <w:rFonts w:ascii="Arial" w:hAnsi="Arial" w:cs="Arial"/>
          <w:w w:val="100"/>
          <w:sz w:val="20"/>
          <w:lang w:val="sl-SI"/>
        </w:rPr>
        <w:t>35534-2/2010,</w:t>
      </w:r>
      <w:r w:rsidRPr="00B10F8B">
        <w:rPr>
          <w:rFonts w:ascii="Arial" w:hAnsi="Arial" w:cs="Arial"/>
          <w:w w:val="100"/>
          <w:sz w:val="20"/>
          <w:lang w:val="sl-SI"/>
        </w:rPr>
        <w:t xml:space="preserve"> v obsegu 11 195 m2</w:t>
      </w:r>
      <w:r w:rsidR="00E676D3" w:rsidRPr="00B10F8B">
        <w:rPr>
          <w:rFonts w:ascii="Arial" w:hAnsi="Arial" w:cs="Arial"/>
          <w:w w:val="100"/>
          <w:sz w:val="20"/>
          <w:lang w:val="sl-SI"/>
        </w:rPr>
        <w:t>)</w:t>
      </w:r>
      <w:r w:rsidRPr="00B10F8B">
        <w:rPr>
          <w:rFonts w:ascii="Arial" w:hAnsi="Arial" w:cs="Arial"/>
          <w:w w:val="100"/>
          <w:sz w:val="20"/>
          <w:lang w:val="sl-SI"/>
        </w:rPr>
        <w:t>.</w:t>
      </w:r>
      <w:r w:rsidR="00206843" w:rsidRPr="00B10F8B">
        <w:rPr>
          <w:rFonts w:ascii="Arial" w:hAnsi="Arial" w:cs="Arial"/>
          <w:w w:val="100"/>
          <w:sz w:val="20"/>
          <w:lang w:val="sl-SI"/>
        </w:rPr>
        <w:t xml:space="preserve"> </w:t>
      </w:r>
      <w:r w:rsidR="00555586" w:rsidRPr="00B10F8B">
        <w:rPr>
          <w:rFonts w:ascii="Arial" w:hAnsi="Arial" w:cs="Arial"/>
          <w:w w:val="100"/>
          <w:sz w:val="20"/>
          <w:lang w:val="sl-SI"/>
        </w:rPr>
        <w:t>O</w:t>
      </w:r>
      <w:r w:rsidR="00206843" w:rsidRPr="00B10F8B">
        <w:rPr>
          <w:rFonts w:ascii="Arial" w:hAnsi="Arial" w:cs="Arial"/>
          <w:w w:val="100"/>
          <w:sz w:val="20"/>
          <w:lang w:val="sl-SI"/>
        </w:rPr>
        <w:t>bmočje vodnega dovoljenja</w:t>
      </w:r>
      <w:r w:rsidR="00555586" w:rsidRPr="00B10F8B">
        <w:rPr>
          <w:rFonts w:ascii="Arial" w:hAnsi="Arial" w:cs="Arial"/>
          <w:w w:val="100"/>
          <w:sz w:val="20"/>
          <w:lang w:val="sl-SI"/>
        </w:rPr>
        <w:t xml:space="preserve"> je prikazano v prilogi 1 tega gradiva.</w:t>
      </w:r>
    </w:p>
    <w:p w14:paraId="4151F15A" w14:textId="77777777" w:rsidR="00AB3532" w:rsidRDefault="00AB3532" w:rsidP="00625557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7FA4CF00" w14:textId="77777777" w:rsidR="00E3425E" w:rsidRPr="00F91F25" w:rsidRDefault="002E78FA" w:rsidP="004E036B">
      <w:pPr>
        <w:widowControl w:val="0"/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2.1. </w:t>
      </w:r>
      <w:r>
        <w:rPr>
          <w:rFonts w:cs="Arial"/>
          <w:b/>
          <w:szCs w:val="20"/>
          <w:lang w:val="sl-SI"/>
        </w:rPr>
        <w:tab/>
      </w:r>
      <w:r w:rsidR="00E3425E" w:rsidRPr="00F91F25">
        <w:rPr>
          <w:rFonts w:cs="Arial"/>
          <w:b/>
          <w:szCs w:val="20"/>
          <w:lang w:val="sl-SI"/>
        </w:rPr>
        <w:t>Utemeljite</w:t>
      </w:r>
      <w:r w:rsidR="004E036B" w:rsidRPr="00F91F25">
        <w:rPr>
          <w:rFonts w:cs="Arial"/>
          <w:b/>
          <w:szCs w:val="20"/>
          <w:lang w:val="sl-SI"/>
        </w:rPr>
        <w:t>v potrebe po poseganju v območje državnega</w:t>
      </w:r>
      <w:r w:rsidR="00E3425E" w:rsidRPr="00F91F25">
        <w:rPr>
          <w:rFonts w:cs="Arial"/>
          <w:b/>
          <w:szCs w:val="20"/>
          <w:lang w:val="sl-SI"/>
        </w:rPr>
        <w:t xml:space="preserve"> prostorsk</w:t>
      </w:r>
      <w:r w:rsidR="004E036B" w:rsidRPr="00F91F25">
        <w:rPr>
          <w:rFonts w:cs="Arial"/>
          <w:b/>
          <w:szCs w:val="20"/>
          <w:lang w:val="sl-SI"/>
        </w:rPr>
        <w:t>ega</w:t>
      </w:r>
      <w:r w:rsidR="00E3425E" w:rsidRPr="00F91F25">
        <w:rPr>
          <w:rFonts w:cs="Arial"/>
          <w:b/>
          <w:szCs w:val="20"/>
          <w:lang w:val="sl-SI"/>
        </w:rPr>
        <w:t xml:space="preserve"> načrt</w:t>
      </w:r>
      <w:r w:rsidR="004E036B" w:rsidRPr="00F91F25">
        <w:rPr>
          <w:rFonts w:cs="Arial"/>
          <w:b/>
          <w:szCs w:val="20"/>
          <w:lang w:val="sl-SI"/>
        </w:rPr>
        <w:t>a</w:t>
      </w:r>
      <w:r w:rsidR="00E3425E" w:rsidRPr="00F91F25">
        <w:rPr>
          <w:rFonts w:cs="Arial"/>
          <w:b/>
          <w:szCs w:val="20"/>
          <w:lang w:val="sl-SI"/>
        </w:rPr>
        <w:t xml:space="preserve"> in opis načrtovanih prostorskih ureditev iz pristojnosti občine</w:t>
      </w:r>
    </w:p>
    <w:p w14:paraId="70A633E0" w14:textId="77777777" w:rsidR="00E3425E" w:rsidRPr="00BE64DD" w:rsidRDefault="00E3425E" w:rsidP="00E16015">
      <w:pPr>
        <w:jc w:val="both"/>
        <w:rPr>
          <w:rFonts w:cs="Arial"/>
          <w:szCs w:val="20"/>
          <w:highlight w:val="yellow"/>
          <w:lang w:val="sl-SI"/>
        </w:rPr>
      </w:pPr>
    </w:p>
    <w:p w14:paraId="33210266" w14:textId="77777777" w:rsidR="0010582F" w:rsidRDefault="00130383" w:rsidP="00130383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130383">
        <w:rPr>
          <w:rFonts w:ascii="Arial" w:hAnsi="Arial" w:cs="Arial"/>
          <w:w w:val="100"/>
          <w:sz w:val="20"/>
          <w:lang w:val="sl-SI"/>
        </w:rPr>
        <w:t xml:space="preserve">Občina lahko na podlagi določil 130. člena ZUreP-2 z izvedbo lokacijske preveritve določi prostorske izvedbene pogoje za začasno rabo prostora tudi v območju državnih prostorskih načrtov. </w:t>
      </w:r>
    </w:p>
    <w:p w14:paraId="1465DDCC" w14:textId="77777777" w:rsidR="00130383" w:rsidRPr="00130383" w:rsidRDefault="00130383" w:rsidP="00130383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22FA8D50" w14:textId="77777777" w:rsidR="002E78FA" w:rsidRPr="00130383" w:rsidRDefault="002E78FA" w:rsidP="002E78FA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130383">
        <w:rPr>
          <w:rFonts w:ascii="Arial" w:hAnsi="Arial" w:cs="Arial"/>
          <w:w w:val="100"/>
          <w:sz w:val="20"/>
          <w:lang w:val="sl-SI"/>
        </w:rPr>
        <w:t>Predvideni začasni posegi in ureditve, ki so predmet pobude občine, so pomembni za dobrobit lokalne skupnosti, po svojih namenih in ciljih so v najširšem javnem interesu racionalne rabe prostora in izboljšanja stanja okolja in so skladni z načrtovalskimi izhodišči širšega kontaktnega prostora Luke Koper</w:t>
      </w:r>
      <w:r>
        <w:rPr>
          <w:rFonts w:ascii="Arial" w:hAnsi="Arial" w:cs="Arial"/>
          <w:w w:val="100"/>
          <w:sz w:val="20"/>
          <w:lang w:val="sl-SI"/>
        </w:rPr>
        <w:t xml:space="preserve">. </w:t>
      </w:r>
    </w:p>
    <w:p w14:paraId="010C045E" w14:textId="77777777" w:rsidR="00071E29" w:rsidRPr="0010582F" w:rsidRDefault="00071E29" w:rsidP="0010582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</w:p>
    <w:p w14:paraId="45103682" w14:textId="25F54C5C" w:rsidR="00AB3532" w:rsidRDefault="001129B0" w:rsidP="0010582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10582F">
        <w:rPr>
          <w:rFonts w:ascii="Arial" w:hAnsi="Arial" w:cs="Arial"/>
          <w:w w:val="100"/>
          <w:sz w:val="20"/>
          <w:lang w:val="sl-SI"/>
        </w:rPr>
        <w:t>Občina namerava v prihodnje pristopiti k načrtovanju celovite ureditvene zasnove območja</w:t>
      </w:r>
      <w:r w:rsidR="00AB3532">
        <w:rPr>
          <w:rFonts w:ascii="Arial" w:hAnsi="Arial" w:cs="Arial"/>
          <w:w w:val="100"/>
          <w:sz w:val="20"/>
          <w:lang w:val="sl-SI"/>
        </w:rPr>
        <w:t>, z izvedbo</w:t>
      </w:r>
      <w:r w:rsidRPr="0010582F">
        <w:rPr>
          <w:rFonts w:ascii="Arial" w:hAnsi="Arial" w:cs="Arial"/>
          <w:w w:val="100"/>
          <w:sz w:val="20"/>
          <w:lang w:val="sl-SI"/>
        </w:rPr>
        <w:t xml:space="preserve"> javnega natečaja</w:t>
      </w:r>
      <w:r w:rsidR="00AB3532">
        <w:rPr>
          <w:rFonts w:ascii="Arial" w:hAnsi="Arial" w:cs="Arial"/>
          <w:w w:val="100"/>
          <w:sz w:val="20"/>
          <w:lang w:val="sl-SI"/>
        </w:rPr>
        <w:t xml:space="preserve"> in pripravo občinskega podrobnega prostorskega načrta, v skladu z določili DPN Luka Koper.</w:t>
      </w:r>
    </w:p>
    <w:p w14:paraId="1A07E116" w14:textId="77777777" w:rsidR="00C77774" w:rsidRPr="0010582F" w:rsidRDefault="00AB3532" w:rsidP="0010582F">
      <w:pPr>
        <w:pStyle w:val="Seznam"/>
        <w:spacing w:line="240" w:lineRule="auto"/>
        <w:ind w:left="0" w:firstLine="0"/>
        <w:rPr>
          <w:rFonts w:ascii="Arial" w:hAnsi="Arial" w:cs="Arial"/>
          <w:w w:val="100"/>
          <w:sz w:val="20"/>
          <w:lang w:val="sl-SI"/>
        </w:rPr>
      </w:pPr>
      <w:r w:rsidRPr="0010582F">
        <w:rPr>
          <w:rFonts w:ascii="Arial" w:hAnsi="Arial" w:cs="Arial"/>
          <w:w w:val="100"/>
          <w:sz w:val="20"/>
          <w:lang w:val="sl-SI"/>
        </w:rPr>
        <w:t xml:space="preserve"> </w:t>
      </w:r>
    </w:p>
    <w:p w14:paraId="3B52CF5A" w14:textId="77777777" w:rsidR="00E3425E" w:rsidRPr="001129B0" w:rsidRDefault="002E78FA" w:rsidP="00E16015">
      <w:pPr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2.2.</w:t>
      </w:r>
      <w:r>
        <w:rPr>
          <w:rFonts w:cs="Arial"/>
          <w:b/>
          <w:szCs w:val="20"/>
          <w:lang w:val="sl-SI"/>
        </w:rPr>
        <w:tab/>
      </w:r>
      <w:r w:rsidR="00E3425E" w:rsidRPr="001129B0">
        <w:rPr>
          <w:rFonts w:cs="Arial"/>
          <w:b/>
          <w:szCs w:val="20"/>
          <w:lang w:val="sl-SI"/>
        </w:rPr>
        <w:t xml:space="preserve">Predhodna usklajenost načrtovanja prostorskih ureditev </w:t>
      </w:r>
      <w:r w:rsidR="00743444" w:rsidRPr="001129B0">
        <w:rPr>
          <w:rFonts w:cs="Arial"/>
          <w:b/>
          <w:szCs w:val="20"/>
          <w:lang w:val="sl-SI"/>
        </w:rPr>
        <w:t xml:space="preserve">lokalnega pomena z investitorjem </w:t>
      </w:r>
      <w:r w:rsidR="00E3425E" w:rsidRPr="001129B0">
        <w:rPr>
          <w:rFonts w:cs="Arial"/>
          <w:b/>
          <w:szCs w:val="20"/>
          <w:lang w:val="sl-SI"/>
        </w:rPr>
        <w:t>oziroma upravljavc</w:t>
      </w:r>
      <w:r w:rsidR="00743444" w:rsidRPr="001129B0">
        <w:rPr>
          <w:rFonts w:cs="Arial"/>
          <w:b/>
          <w:szCs w:val="20"/>
          <w:lang w:val="sl-SI"/>
        </w:rPr>
        <w:t>em</w:t>
      </w:r>
      <w:r w:rsidR="00E3425E" w:rsidRPr="001129B0">
        <w:rPr>
          <w:rFonts w:cs="Arial"/>
          <w:b/>
          <w:szCs w:val="20"/>
          <w:lang w:val="sl-SI"/>
        </w:rPr>
        <w:t xml:space="preserve"> prostorskih ureditev državnega pomena</w:t>
      </w:r>
    </w:p>
    <w:p w14:paraId="72E978AC" w14:textId="77777777" w:rsidR="00E3425E" w:rsidRPr="00BE64DD" w:rsidRDefault="00E3425E" w:rsidP="00E3425E">
      <w:pPr>
        <w:rPr>
          <w:rFonts w:cs="Arial"/>
          <w:szCs w:val="20"/>
          <w:highlight w:val="yellow"/>
          <w:lang w:val="sl-SI"/>
        </w:rPr>
      </w:pPr>
    </w:p>
    <w:p w14:paraId="01C75B8B" w14:textId="00FE7249" w:rsidR="00392F56" w:rsidRPr="00812418" w:rsidRDefault="00071E29" w:rsidP="00071E29">
      <w:pPr>
        <w:jc w:val="both"/>
        <w:rPr>
          <w:rFonts w:cs="Arial"/>
          <w:szCs w:val="20"/>
          <w:lang w:val="sl-SI" w:eastAsia="x-none"/>
        </w:rPr>
      </w:pPr>
      <w:r w:rsidRPr="006A1441">
        <w:rPr>
          <w:rFonts w:cs="Arial"/>
          <w:szCs w:val="20"/>
          <w:lang w:val="sl-SI" w:eastAsia="x-none"/>
        </w:rPr>
        <w:t>Občina</w:t>
      </w:r>
      <w:r w:rsidRPr="0019435E">
        <w:rPr>
          <w:rFonts w:cs="Arial"/>
          <w:szCs w:val="20"/>
          <w:lang w:val="sl-SI" w:eastAsia="x-none"/>
        </w:rPr>
        <w:t xml:space="preserve"> je k </w:t>
      </w:r>
      <w:r w:rsidR="0019435E" w:rsidRPr="0019435E">
        <w:rPr>
          <w:rFonts w:cs="Arial"/>
          <w:szCs w:val="20"/>
          <w:lang w:val="sl-SI" w:eastAsia="x-none"/>
        </w:rPr>
        <w:t>strokovnim izhodiščem k pobudi za načrtovanje začasnih prostorskih ureditev lokalnega pomena n</w:t>
      </w:r>
      <w:r w:rsidR="0019435E" w:rsidRPr="001E3411">
        <w:rPr>
          <w:rFonts w:cs="Arial"/>
          <w:szCs w:val="20"/>
          <w:lang w:val="sl-SI" w:eastAsia="x-none"/>
        </w:rPr>
        <w:t xml:space="preserve">a območju vodnih športov in komunalnih privezov Sv. Katarina (obm. X) </w:t>
      </w:r>
      <w:r w:rsidRPr="001E3411">
        <w:rPr>
          <w:rFonts w:cs="Arial"/>
          <w:szCs w:val="20"/>
          <w:lang w:val="sl-SI" w:eastAsia="x-none"/>
        </w:rPr>
        <w:t xml:space="preserve"> pridobila p</w:t>
      </w:r>
      <w:r w:rsidR="001E3411" w:rsidRPr="001E3411">
        <w:rPr>
          <w:rFonts w:cs="Arial"/>
          <w:szCs w:val="20"/>
          <w:lang w:val="sl-SI" w:eastAsia="x-none"/>
        </w:rPr>
        <w:t>redhodno mnenje investitorja DPN, Luke Koper d.d.</w:t>
      </w:r>
      <w:r w:rsidRPr="001E3411">
        <w:rPr>
          <w:rFonts w:cs="Arial"/>
          <w:szCs w:val="20"/>
          <w:lang w:val="sl-SI" w:eastAsia="x-none"/>
        </w:rPr>
        <w:t xml:space="preserve"> (dopis št. </w:t>
      </w:r>
      <w:r w:rsidR="001E3411" w:rsidRPr="001E3411">
        <w:rPr>
          <w:rFonts w:cs="Arial"/>
          <w:szCs w:val="20"/>
          <w:lang w:val="sl-SI" w:eastAsia="x-none"/>
        </w:rPr>
        <w:t xml:space="preserve">UPR-114/2021 </w:t>
      </w:r>
      <w:r w:rsidR="005E2F4E" w:rsidRPr="001E3411">
        <w:rPr>
          <w:rFonts w:cs="Arial"/>
          <w:szCs w:val="20"/>
          <w:lang w:val="sl-SI" w:eastAsia="x-none"/>
        </w:rPr>
        <w:t>z dne 2</w:t>
      </w:r>
      <w:r w:rsidR="001E3411" w:rsidRPr="001E3411">
        <w:rPr>
          <w:rFonts w:cs="Arial"/>
          <w:szCs w:val="20"/>
          <w:lang w:val="sl-SI" w:eastAsia="x-none"/>
        </w:rPr>
        <w:t>8</w:t>
      </w:r>
      <w:r w:rsidR="005E2F4E" w:rsidRPr="001E3411">
        <w:rPr>
          <w:rFonts w:cs="Arial"/>
          <w:szCs w:val="20"/>
          <w:lang w:val="sl-SI" w:eastAsia="x-none"/>
        </w:rPr>
        <w:t xml:space="preserve">. </w:t>
      </w:r>
      <w:r w:rsidR="001E3411" w:rsidRPr="001E3411">
        <w:rPr>
          <w:rFonts w:cs="Arial"/>
          <w:szCs w:val="20"/>
          <w:lang w:val="sl-SI" w:eastAsia="x-none"/>
        </w:rPr>
        <w:t>9</w:t>
      </w:r>
      <w:r w:rsidR="005E2F4E" w:rsidRPr="001E3411">
        <w:rPr>
          <w:rFonts w:cs="Arial"/>
          <w:szCs w:val="20"/>
          <w:lang w:val="sl-SI" w:eastAsia="x-none"/>
        </w:rPr>
        <w:t>. 2021</w:t>
      </w:r>
      <w:r w:rsidR="001E3411" w:rsidRPr="001E3411">
        <w:rPr>
          <w:rFonts w:cs="Arial"/>
          <w:szCs w:val="20"/>
          <w:lang w:val="sl-SI" w:eastAsia="x-none"/>
        </w:rPr>
        <w:t xml:space="preserve"> </w:t>
      </w:r>
      <w:r w:rsidR="001E3411" w:rsidRPr="00812418">
        <w:rPr>
          <w:rFonts w:cs="Arial"/>
          <w:szCs w:val="20"/>
          <w:lang w:val="sl-SI" w:eastAsia="x-none"/>
        </w:rPr>
        <w:t xml:space="preserve">in dopis št. </w:t>
      </w:r>
      <w:r w:rsidR="00812418" w:rsidRPr="00812418">
        <w:rPr>
          <w:rFonts w:cs="Arial"/>
          <w:szCs w:val="20"/>
          <w:lang w:val="sl-SI" w:eastAsia="x-none"/>
        </w:rPr>
        <w:t>UPR-15/2022 z dne 25. 1. 2022</w:t>
      </w:r>
      <w:r w:rsidR="005E2F4E" w:rsidRPr="00812418">
        <w:rPr>
          <w:rFonts w:cs="Arial"/>
          <w:szCs w:val="20"/>
          <w:lang w:val="sl-SI" w:eastAsia="x-none"/>
        </w:rPr>
        <w:t>), v skladu z drugim odstavkom 82. člena ZUreP-2.</w:t>
      </w:r>
    </w:p>
    <w:p w14:paraId="580F9D1D" w14:textId="77777777" w:rsidR="00071E29" w:rsidRPr="001A6AE9" w:rsidRDefault="00071E29" w:rsidP="00071E29">
      <w:pPr>
        <w:jc w:val="both"/>
        <w:rPr>
          <w:rFonts w:cs="Arial"/>
          <w:szCs w:val="20"/>
          <w:lang w:val="sl-SI" w:eastAsia="x-none"/>
        </w:rPr>
      </w:pPr>
    </w:p>
    <w:p w14:paraId="6A0B5586" w14:textId="24E421B3" w:rsidR="001A6AE9" w:rsidRPr="001A6AE9" w:rsidRDefault="00812418" w:rsidP="00071E29">
      <w:pPr>
        <w:jc w:val="both"/>
        <w:rPr>
          <w:rFonts w:cs="Arial"/>
          <w:szCs w:val="20"/>
          <w:lang w:val="sl-SI" w:eastAsia="x-none"/>
        </w:rPr>
      </w:pPr>
      <w:r w:rsidRPr="001A6AE9">
        <w:rPr>
          <w:rFonts w:cs="Arial"/>
          <w:szCs w:val="20"/>
          <w:lang w:val="sl-SI" w:eastAsia="x-none"/>
        </w:rPr>
        <w:t>V omenjenih</w:t>
      </w:r>
      <w:r w:rsidR="00071E29" w:rsidRPr="001A6AE9">
        <w:rPr>
          <w:rFonts w:cs="Arial"/>
          <w:szCs w:val="20"/>
          <w:lang w:val="sl-SI" w:eastAsia="x-none"/>
        </w:rPr>
        <w:t xml:space="preserve"> dopis</w:t>
      </w:r>
      <w:r w:rsidRPr="001A6AE9">
        <w:rPr>
          <w:rFonts w:cs="Arial"/>
          <w:szCs w:val="20"/>
          <w:lang w:val="sl-SI" w:eastAsia="x-none"/>
        </w:rPr>
        <w:t>ih Luka Koper</w:t>
      </w:r>
      <w:r w:rsidR="001A6AE9" w:rsidRPr="001A6AE9">
        <w:rPr>
          <w:rFonts w:cs="Arial"/>
          <w:szCs w:val="20"/>
          <w:lang w:val="sl-SI" w:eastAsia="x-none"/>
        </w:rPr>
        <w:t xml:space="preserve"> </w:t>
      </w:r>
      <w:r w:rsidR="006B55A9">
        <w:rPr>
          <w:rFonts w:cs="Arial"/>
          <w:szCs w:val="20"/>
          <w:lang w:val="sl-SI" w:eastAsia="x-none"/>
        </w:rPr>
        <w:t xml:space="preserve">d.d. </w:t>
      </w:r>
      <w:r w:rsidR="001A6AE9" w:rsidRPr="001A6AE9">
        <w:rPr>
          <w:rFonts w:cs="Arial"/>
          <w:szCs w:val="20"/>
          <w:lang w:val="sl-SI" w:eastAsia="x-none"/>
        </w:rPr>
        <w:t xml:space="preserve">navaja, da mora </w:t>
      </w:r>
      <w:r w:rsidR="0096520F">
        <w:rPr>
          <w:rFonts w:cs="Arial"/>
          <w:szCs w:val="20"/>
          <w:lang w:val="sl-SI" w:eastAsia="x-none"/>
        </w:rPr>
        <w:t>o</w:t>
      </w:r>
      <w:r w:rsidR="001A6AE9" w:rsidRPr="001A6AE9">
        <w:rPr>
          <w:rFonts w:cs="Arial"/>
          <w:szCs w:val="20"/>
          <w:lang w:val="sl-SI" w:eastAsia="x-none"/>
        </w:rPr>
        <w:t>bčina pri pripravi strokovnih podlag in ostale dokumentacije upoštevati vsa določila iz uredbe o DPN Luka Ko</w:t>
      </w:r>
      <w:r w:rsidR="001A6AE9">
        <w:rPr>
          <w:rFonts w:cs="Arial"/>
          <w:szCs w:val="20"/>
          <w:lang w:val="sl-SI" w:eastAsia="x-none"/>
        </w:rPr>
        <w:t>per in da se zaradi načrtovanih začasnih ureditev iz pobude občine ne smejo poslabšati kumulativni vplivi na okolje, glede na predvideno izvedbo načrtovanih ureditev na območju koprskega pristanišča.</w:t>
      </w:r>
    </w:p>
    <w:p w14:paraId="4FDCED6A" w14:textId="77777777" w:rsidR="001A6AE9" w:rsidRPr="002F41A1" w:rsidRDefault="001A6AE9" w:rsidP="00071E29">
      <w:pPr>
        <w:jc w:val="both"/>
        <w:rPr>
          <w:rFonts w:cs="Arial"/>
          <w:szCs w:val="20"/>
          <w:lang w:val="sl-SI" w:eastAsia="x-none"/>
        </w:rPr>
      </w:pPr>
    </w:p>
    <w:p w14:paraId="698CDF63" w14:textId="77777777" w:rsidR="00E3425E" w:rsidRPr="002F41A1" w:rsidRDefault="00E3425E" w:rsidP="00A3385C">
      <w:pPr>
        <w:widowControl w:val="0"/>
        <w:jc w:val="both"/>
        <w:rPr>
          <w:rFonts w:cs="Arial"/>
          <w:b/>
          <w:szCs w:val="20"/>
          <w:lang w:val="sl-SI"/>
        </w:rPr>
      </w:pPr>
      <w:r w:rsidRPr="002F41A1">
        <w:rPr>
          <w:rFonts w:cs="Arial"/>
          <w:b/>
          <w:szCs w:val="20"/>
          <w:lang w:val="sl-SI"/>
        </w:rPr>
        <w:t>3.</w:t>
      </w:r>
      <w:r w:rsidRPr="002F41A1">
        <w:rPr>
          <w:rFonts w:cs="Arial"/>
          <w:b/>
          <w:szCs w:val="20"/>
          <w:lang w:val="sl-SI"/>
        </w:rPr>
        <w:tab/>
        <w:t>Obrazložitev sklepa</w:t>
      </w:r>
    </w:p>
    <w:p w14:paraId="5C62B7AC" w14:textId="77777777" w:rsidR="00E3425E" w:rsidRPr="002F41A1" w:rsidRDefault="00E3425E" w:rsidP="00E3425E">
      <w:pPr>
        <w:rPr>
          <w:rFonts w:cs="Arial"/>
          <w:szCs w:val="20"/>
          <w:lang w:val="sl-SI"/>
        </w:rPr>
      </w:pPr>
    </w:p>
    <w:p w14:paraId="522D321A" w14:textId="0CCC0D25" w:rsidR="00E3425E" w:rsidRPr="002F41A1" w:rsidRDefault="00E3425E" w:rsidP="00E16015">
      <w:pPr>
        <w:jc w:val="both"/>
        <w:rPr>
          <w:rFonts w:cs="Arial"/>
          <w:szCs w:val="20"/>
          <w:lang w:val="sl-SI"/>
        </w:rPr>
      </w:pPr>
      <w:r w:rsidRPr="002F41A1">
        <w:rPr>
          <w:rFonts w:cs="Arial"/>
          <w:szCs w:val="20"/>
          <w:lang w:val="sl-SI"/>
        </w:rPr>
        <w:t xml:space="preserve">Ministrstvo je preverilo možnost izvedbe in uporabe prostorskih ureditev, ki so določene z DPN, upoštevajoč </w:t>
      </w:r>
      <w:r w:rsidR="007642F1" w:rsidRPr="002F41A1">
        <w:rPr>
          <w:rFonts w:cs="Arial"/>
          <w:szCs w:val="20"/>
          <w:lang w:val="sl-SI"/>
        </w:rPr>
        <w:t>pobudo</w:t>
      </w:r>
      <w:r w:rsidRPr="002F41A1">
        <w:rPr>
          <w:rFonts w:cs="Arial"/>
          <w:szCs w:val="20"/>
          <w:lang w:val="sl-SI"/>
        </w:rPr>
        <w:t xml:space="preserve"> </w:t>
      </w:r>
      <w:r w:rsidR="0096520F">
        <w:rPr>
          <w:rFonts w:cs="Arial"/>
          <w:szCs w:val="20"/>
          <w:lang w:val="sl-SI"/>
        </w:rPr>
        <w:t>o</w:t>
      </w:r>
      <w:r w:rsidR="00EA3621" w:rsidRPr="002F41A1">
        <w:rPr>
          <w:rFonts w:cs="Arial"/>
          <w:szCs w:val="20"/>
          <w:lang w:val="sl-SI"/>
        </w:rPr>
        <w:t>bčine</w:t>
      </w:r>
      <w:r w:rsidRPr="002F41A1">
        <w:rPr>
          <w:rFonts w:cs="Arial"/>
          <w:szCs w:val="20"/>
          <w:lang w:val="sl-SI"/>
        </w:rPr>
        <w:t>. Preverilo je zemljišča, ki jih je občina navedla v pobudi, z vidika potreb po poseganju nanje.</w:t>
      </w:r>
    </w:p>
    <w:p w14:paraId="2AE7E983" w14:textId="77777777" w:rsidR="00E3425E" w:rsidRPr="002F41A1" w:rsidRDefault="00E3425E" w:rsidP="00E16015">
      <w:pPr>
        <w:jc w:val="both"/>
        <w:rPr>
          <w:rFonts w:cs="Arial"/>
          <w:szCs w:val="20"/>
          <w:lang w:val="sl-SI"/>
        </w:rPr>
      </w:pPr>
    </w:p>
    <w:p w14:paraId="1DF606CE" w14:textId="1070617B" w:rsidR="00E3425E" w:rsidRPr="00A3705B" w:rsidRDefault="00E3425E" w:rsidP="00E16015">
      <w:pPr>
        <w:jc w:val="both"/>
        <w:rPr>
          <w:rFonts w:cs="Arial"/>
          <w:szCs w:val="20"/>
          <w:lang w:val="sl-SI"/>
        </w:rPr>
      </w:pPr>
      <w:r w:rsidRPr="002F41A1">
        <w:rPr>
          <w:rFonts w:cs="Arial"/>
          <w:szCs w:val="20"/>
          <w:lang w:val="sl-SI"/>
        </w:rPr>
        <w:t xml:space="preserve">Vlada v skladu s tretjim odstavkom 82. člena ZUreP-2 ugotavlja, da so predlagane </w:t>
      </w:r>
      <w:r w:rsidR="002F41A1" w:rsidRPr="002F41A1">
        <w:rPr>
          <w:rFonts w:cs="Arial"/>
          <w:szCs w:val="20"/>
          <w:lang w:val="sl-SI"/>
        </w:rPr>
        <w:t xml:space="preserve">začasne </w:t>
      </w:r>
      <w:r w:rsidRPr="002F41A1">
        <w:rPr>
          <w:rFonts w:cs="Arial"/>
          <w:szCs w:val="20"/>
          <w:lang w:val="sl-SI"/>
        </w:rPr>
        <w:t xml:space="preserve">prostorske ureditve lokalnega pomena v skladu </w:t>
      </w:r>
      <w:r w:rsidR="00FC61BB" w:rsidRPr="002F41A1">
        <w:rPr>
          <w:rFonts w:cs="Arial"/>
          <w:szCs w:val="20"/>
          <w:lang w:val="sl-SI"/>
        </w:rPr>
        <w:t>z</w:t>
      </w:r>
      <w:r w:rsidRPr="002F41A1">
        <w:rPr>
          <w:rFonts w:cs="Arial"/>
          <w:szCs w:val="20"/>
          <w:lang w:val="sl-SI"/>
        </w:rPr>
        <w:t xml:space="preserve"> </w:t>
      </w:r>
      <w:r w:rsidR="008E44F0">
        <w:rPr>
          <w:rFonts w:cs="Arial"/>
          <w:szCs w:val="20"/>
          <w:lang w:val="sl-SI"/>
        </w:rPr>
        <w:t>DPN</w:t>
      </w:r>
      <w:r w:rsidR="002F41A1" w:rsidRPr="002F41A1">
        <w:rPr>
          <w:rFonts w:cs="Arial"/>
          <w:szCs w:val="20"/>
          <w:lang w:val="sl-SI"/>
        </w:rPr>
        <w:t xml:space="preserve"> za celovito prostorsko ureditev pristanišča za mednarodni promet v Kopru</w:t>
      </w:r>
      <w:r w:rsidR="004416D9" w:rsidRPr="002F41A1">
        <w:rPr>
          <w:rFonts w:cs="Arial"/>
          <w:szCs w:val="20"/>
          <w:lang w:val="sl-SI"/>
        </w:rPr>
        <w:t xml:space="preserve"> </w:t>
      </w:r>
      <w:r w:rsidRPr="002F41A1">
        <w:rPr>
          <w:rFonts w:cs="Arial"/>
          <w:szCs w:val="20"/>
          <w:lang w:val="sl-SI"/>
        </w:rPr>
        <w:t xml:space="preserve">in s tem izpolnjeni pogoji za izdajo soglasja k pobudi </w:t>
      </w:r>
      <w:r w:rsidR="0096520F">
        <w:rPr>
          <w:rFonts w:cs="Arial"/>
          <w:szCs w:val="20"/>
          <w:lang w:val="sl-SI"/>
        </w:rPr>
        <w:t>o</w:t>
      </w:r>
      <w:r w:rsidR="00EA3621" w:rsidRPr="002F41A1">
        <w:rPr>
          <w:rFonts w:cs="Arial"/>
          <w:szCs w:val="20"/>
          <w:lang w:val="sl-SI"/>
        </w:rPr>
        <w:t>bčine</w:t>
      </w:r>
      <w:r w:rsidRPr="002F41A1">
        <w:rPr>
          <w:rFonts w:cs="Arial"/>
          <w:szCs w:val="20"/>
          <w:lang w:val="sl-SI"/>
        </w:rPr>
        <w:t>.</w:t>
      </w:r>
    </w:p>
    <w:p w14:paraId="57974843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61BC0715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05689B2E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1915F26E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A021AB5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3DC78D29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2B7F3E07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4B7B6E1B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593BDA4C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6832834D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4E41E2D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6E669231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00346BA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48BD412F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1F7A8C68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3B692D93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4D06384B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02AA7190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5FD34C65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4826A98B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0E4304BA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3C191522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294C90B8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958B4BD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5B1AA4F4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28370CDE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62F56D86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C779574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12AD72F0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231F14F7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A740EE9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516CEFEA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5B3CB3CE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42CAD0D5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9BA63E7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7E977DAA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14BCE091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2CFFCD41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6C720164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533B2C2C" w14:textId="69A8A9AF" w:rsidR="006A20EE" w:rsidRPr="00555586" w:rsidRDefault="006A20EE" w:rsidP="00555586">
      <w:pPr>
        <w:pStyle w:val="Neotevilenodstavek"/>
        <w:widowControl w:val="0"/>
        <w:spacing w:before="0" w:after="0" w:line="240" w:lineRule="auto"/>
        <w:rPr>
          <w:iCs/>
          <w:sz w:val="20"/>
          <w:szCs w:val="20"/>
        </w:rPr>
      </w:pPr>
      <w:r w:rsidRPr="008301C3">
        <w:rPr>
          <w:szCs w:val="20"/>
        </w:rPr>
        <w:t xml:space="preserve">PRILOGA 1: </w:t>
      </w:r>
      <w:r w:rsidRPr="008301C3">
        <w:rPr>
          <w:iCs/>
          <w:sz w:val="20"/>
          <w:szCs w:val="20"/>
        </w:rPr>
        <w:t>prikaz območja vodnega dovoljenja (modra šrafura) za akvatorij lokalnega pristanišča Sv. Katarina na parceli 920/2, k. o. Ankaran (št. 35534-2/2010 v obsegu 11 195 m2)</w:t>
      </w:r>
      <w:r>
        <w:rPr>
          <w:iCs/>
          <w:sz w:val="20"/>
          <w:szCs w:val="20"/>
        </w:rPr>
        <w:t xml:space="preserve"> </w:t>
      </w:r>
    </w:p>
    <w:p w14:paraId="6CAC3DCE" w14:textId="79F6150D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26CBF801" w14:textId="77777777" w:rsidR="006A20EE" w:rsidRDefault="006A20EE">
      <w:pPr>
        <w:spacing w:line="240" w:lineRule="auto"/>
        <w:rPr>
          <w:rFonts w:cs="Arial"/>
          <w:szCs w:val="20"/>
          <w:lang w:val="sl-SI"/>
        </w:rPr>
      </w:pPr>
    </w:p>
    <w:p w14:paraId="1B1F30FC" w14:textId="73B6AFB0" w:rsidR="006A20EE" w:rsidRPr="00A3705B" w:rsidRDefault="006A20EE" w:rsidP="006A20EE">
      <w:pPr>
        <w:spacing w:line="240" w:lineRule="auto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5D6E6F0A" wp14:editId="50084E17">
            <wp:extent cx="5321300" cy="6381749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28" r="1356" b="7847"/>
                    <a:stretch/>
                  </pic:blipFill>
                  <pic:spPr bwMode="auto">
                    <a:xfrm>
                      <a:off x="0" y="0"/>
                      <a:ext cx="5323039" cy="63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20EE" w:rsidRPr="00A3705B" w:rsidSect="008C127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 w:code="9"/>
      <w:pgMar w:top="1701" w:right="1701" w:bottom="1134" w:left="1701" w:header="1531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8BC14D" w14:textId="77777777" w:rsidR="00DB753C" w:rsidRDefault="00DB753C">
      <w:r>
        <w:separator/>
      </w:r>
    </w:p>
  </w:endnote>
  <w:endnote w:type="continuationSeparator" w:id="0">
    <w:p w14:paraId="38543DE7" w14:textId="77777777" w:rsidR="00DB753C" w:rsidRDefault="00DB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10848" w14:textId="77777777" w:rsidR="005C3586" w:rsidRDefault="005C358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31DEE" w14:textId="2DE8ACF0" w:rsidR="00D711AD" w:rsidRDefault="005C3586">
    <w:pPr>
      <w:pStyle w:val="Noga"/>
      <w:jc w:val="center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1" relativeHeight="251659264" behindDoc="1" locked="0" layoutInCell="1" allowOverlap="1" wp14:anchorId="523F42E9" wp14:editId="5849EF1E">
              <wp:simplePos x="1079500" y="10160000"/>
              <wp:positionH relativeFrom="column">
                <wp:posOffset>-635</wp:posOffset>
              </wp:positionH>
              <wp:positionV relativeFrom="paragraph">
                <wp:posOffset>300990</wp:posOffset>
              </wp:positionV>
              <wp:extent cx="5396230" cy="254000"/>
              <wp:effectExtent l="0" t="0" r="0" b="0"/>
              <wp:wrapNone/>
              <wp:docPr id="4" name="Polje z besedilo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6230" cy="254000"/>
                      </a:xfrm>
                      <a:prstGeom prst="rect">
                        <a:avLst/>
                      </a:prstGeom>
                      <a:solidFill>
                        <a:scrgbClr r="0" g="0" b="0">
                          <a:alpha val="0"/>
                        </a:scrgbClr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8E6F9A" w14:textId="276744EA" w:rsidR="005C3586" w:rsidRPr="005C3586" w:rsidRDefault="005C3586" w:rsidP="005C3586">
                          <w:pPr>
                            <w:jc w:val="center"/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  <w:t>POTRJEN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7" type="#_x0000_t202" style="position:absolute;left:0;text-align:left;margin-left:-.05pt;margin-top:23.7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" fillcolor="black" stroked="f" strokeweight=".5pt">
              <v:fill opacity="0"/>
              <v:textbox>
                <w:txbxContent>
                  <w:p w14:paraId="0B8E6F9A" w14:textId="276744EA" w:rsidR="005C3586" w:rsidRPr="005C3586" w:rsidRDefault="005C3586" w:rsidP="005C3586">
                    <w:pPr>
                      <w:jc w:val="center"/>
                      <w:rPr>
                        <w:rFonts w:cs="Arial"/>
                        <w:color w:val="808080" w:themeColor="background1" w:themeShade="80"/>
                        <w:sz w:val="24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24"/>
                      </w:rPr>
                      <w:t>POTRJEN</w:t>
                    </w:r>
                  </w:p>
                </w:txbxContent>
              </v:textbox>
            </v:shape>
          </w:pict>
        </mc:Fallback>
      </mc:AlternateContent>
    </w:r>
    <w:sdt>
      <w:sdtPr>
        <w:id w:val="-1988151975"/>
        <w:docPartObj>
          <w:docPartGallery w:val="Page Numbers (Bottom of Page)"/>
          <w:docPartUnique/>
        </w:docPartObj>
      </w:sdtPr>
      <w:sdtEndPr/>
      <w:sdtContent>
        <w:r w:rsidR="00D711AD">
          <w:fldChar w:fldCharType="begin"/>
        </w:r>
        <w:r w:rsidR="00D711AD">
          <w:instrText>PAGE   \* MERGEFORMAT</w:instrText>
        </w:r>
        <w:r w:rsidR="00D711AD">
          <w:fldChar w:fldCharType="separate"/>
        </w:r>
        <w:r w:rsidRPr="005C3586">
          <w:rPr>
            <w:noProof/>
            <w:lang w:val="sl-SI"/>
          </w:rPr>
          <w:t>2</w:t>
        </w:r>
        <w:r w:rsidR="00D711AD">
          <w:fldChar w:fldCharType="end"/>
        </w:r>
      </w:sdtContent>
    </w:sdt>
  </w:p>
  <w:p w14:paraId="24AFE6B7" w14:textId="77777777" w:rsidR="00D711AD" w:rsidRDefault="00D711AD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87290" w14:textId="77777777" w:rsidR="005C3586" w:rsidRDefault="005C358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8E1F06" w14:textId="77777777" w:rsidR="00DB753C" w:rsidRDefault="00DB753C">
      <w:r>
        <w:separator/>
      </w:r>
    </w:p>
  </w:footnote>
  <w:footnote w:type="continuationSeparator" w:id="0">
    <w:p w14:paraId="36D49F2D" w14:textId="77777777" w:rsidR="00DB753C" w:rsidRDefault="00DB7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BC790" w14:textId="77777777" w:rsidR="005C3586" w:rsidRDefault="005C358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88958" w14:textId="77777777" w:rsidR="00AF6B8D" w:rsidRPr="00110CBD" w:rsidRDefault="00AF6B8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AF6B8D" w:rsidRPr="008F3500" w14:paraId="07F34DAF" w14:textId="77777777">
      <w:trPr>
        <w:cantSplit/>
        <w:trHeight w:hRule="exact" w:val="847"/>
      </w:trPr>
      <w:tc>
        <w:tcPr>
          <w:tcW w:w="567" w:type="dxa"/>
        </w:tcPr>
        <w:p w14:paraId="33ACD1A4" w14:textId="77777777" w:rsidR="00AF6B8D" w:rsidRPr="008F3500" w:rsidRDefault="00AF6B8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rFonts w:cs="Arial"/>
              <w:noProof/>
              <w:sz w:val="16"/>
              <w:lang w:val="sl-SI" w:eastAsia="sl-SI"/>
            </w:rPr>
            <w:drawing>
              <wp:anchor distT="0" distB="0" distL="114300" distR="114300" simplePos="0" relativeHeight="251658240" behindDoc="0" locked="0" layoutInCell="1" allowOverlap="1" wp14:anchorId="4A251179" wp14:editId="0B1C19AA">
                <wp:simplePos x="0" y="0"/>
                <wp:positionH relativeFrom="column">
                  <wp:posOffset>-61595</wp:posOffset>
                </wp:positionH>
                <wp:positionV relativeFrom="paragraph">
                  <wp:posOffset>13970</wp:posOffset>
                </wp:positionV>
                <wp:extent cx="2912745" cy="390525"/>
                <wp:effectExtent l="0" t="0" r="1905" b="9525"/>
                <wp:wrapNone/>
                <wp:docPr id="3" name="Slik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2745" cy="390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501145E8" wp14:editId="41B3A322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3600450</wp:posOffset>
                    </wp:positionV>
                    <wp:extent cx="215900" cy="0"/>
                    <wp:effectExtent l="10795" t="9525" r="11430" b="9525"/>
                    <wp:wrapNone/>
                    <wp:docPr id="1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1BF7E288" w14:textId="77777777" w:rsidR="00AF6B8D" w:rsidRDefault="00AF6B8D" w:rsidP="00D57CE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de-AT"/>
      </w:rPr>
    </w:pPr>
  </w:p>
  <w:p w14:paraId="0FBA387A" w14:textId="77777777" w:rsidR="00AF6B8D" w:rsidRPr="000D61C5" w:rsidRDefault="00AF6B8D" w:rsidP="00D57CE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48</w:t>
    </w:r>
    <w:r w:rsidRPr="000D61C5">
      <w:rPr>
        <w:rFonts w:cs="Arial"/>
        <w:sz w:val="16"/>
        <w:lang w:val="sl-SI"/>
      </w:rPr>
      <w:t>, 1000 Ljubljana</w:t>
    </w:r>
    <w:r w:rsidRPr="000D61C5">
      <w:rPr>
        <w:rFonts w:cs="Arial"/>
        <w:sz w:val="16"/>
        <w:lang w:val="sl-SI"/>
      </w:rPr>
      <w:tab/>
      <w:t xml:space="preserve">T: 01 478 </w:t>
    </w:r>
    <w:r>
      <w:rPr>
        <w:rFonts w:cs="Arial"/>
        <w:sz w:val="16"/>
        <w:lang w:val="sl-SI"/>
      </w:rPr>
      <w:t>70</w:t>
    </w:r>
    <w:r w:rsidRPr="000D61C5">
      <w:rPr>
        <w:rFonts w:cs="Arial"/>
        <w:sz w:val="16"/>
        <w:lang w:val="sl-SI"/>
      </w:rPr>
      <w:t xml:space="preserve"> 00</w:t>
    </w:r>
  </w:p>
  <w:p w14:paraId="76155537" w14:textId="77777777" w:rsidR="00AF6B8D" w:rsidRPr="000D61C5" w:rsidRDefault="00AF6B8D" w:rsidP="00D57CE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0D61C5">
      <w:rPr>
        <w:rFonts w:cs="Arial"/>
        <w:sz w:val="16"/>
        <w:lang w:val="sl-SI"/>
      </w:rPr>
      <w:tab/>
      <w:t xml:space="preserve">F: 01 478 74 </w:t>
    </w:r>
    <w:r>
      <w:rPr>
        <w:rFonts w:cs="Arial"/>
        <w:sz w:val="16"/>
        <w:lang w:val="sl-SI"/>
      </w:rPr>
      <w:t>25</w:t>
    </w:r>
    <w:r w:rsidRPr="000D61C5">
      <w:rPr>
        <w:rFonts w:cs="Arial"/>
        <w:sz w:val="16"/>
        <w:lang w:val="sl-SI"/>
      </w:rPr>
      <w:t xml:space="preserve"> </w:t>
    </w:r>
  </w:p>
  <w:p w14:paraId="2B732853" w14:textId="77777777" w:rsidR="00AF6B8D" w:rsidRPr="000D61C5" w:rsidRDefault="00AF6B8D" w:rsidP="00D57CE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0D61C5">
      <w:rPr>
        <w:rFonts w:cs="Arial"/>
        <w:sz w:val="16"/>
        <w:lang w:val="sl-SI"/>
      </w:rPr>
      <w:tab/>
      <w:t xml:space="preserve">E: </w:t>
    </w:r>
    <w:hyperlink r:id="rId2" w:history="1">
      <w:r w:rsidRPr="000D61C5">
        <w:rPr>
          <w:rStyle w:val="Hiperpovezava"/>
          <w:rFonts w:cs="Arial"/>
          <w:sz w:val="16"/>
          <w:lang w:val="sl-SI"/>
        </w:rPr>
        <w:t>gp.mop@gov.si</w:t>
      </w:r>
    </w:hyperlink>
  </w:p>
  <w:p w14:paraId="7BDED00A" w14:textId="77777777" w:rsidR="00AF6B8D" w:rsidRPr="000D61C5" w:rsidRDefault="00AF6B8D" w:rsidP="00D57CE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0D61C5">
      <w:rPr>
        <w:rFonts w:cs="Arial"/>
        <w:sz w:val="16"/>
        <w:lang w:val="sl-SI"/>
      </w:rPr>
      <w:tab/>
    </w:r>
    <w:hyperlink r:id="rId3" w:history="1">
      <w:r w:rsidRPr="000D61C5">
        <w:rPr>
          <w:rStyle w:val="Hiperpovezava"/>
          <w:rFonts w:cs="Arial"/>
          <w:sz w:val="16"/>
          <w:lang w:val="sl-SI"/>
        </w:rPr>
        <w:t>www.mop.gov.si</w:t>
      </w:r>
    </w:hyperlink>
  </w:p>
  <w:p w14:paraId="2DE0124F" w14:textId="77777777" w:rsidR="00AF6B8D" w:rsidRPr="000D61C5" w:rsidRDefault="00AF6B8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A97"/>
    <w:multiLevelType w:val="hybridMultilevel"/>
    <w:tmpl w:val="DD7EDD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654D9"/>
    <w:multiLevelType w:val="hybridMultilevel"/>
    <w:tmpl w:val="CD04B42A"/>
    <w:lvl w:ilvl="0" w:tplc="D2E6706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56D3A"/>
    <w:multiLevelType w:val="hybridMultilevel"/>
    <w:tmpl w:val="70644F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CB21F5"/>
    <w:multiLevelType w:val="hybridMultilevel"/>
    <w:tmpl w:val="B700F728"/>
    <w:lvl w:ilvl="0" w:tplc="AA8AE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15332D"/>
    <w:multiLevelType w:val="hybridMultilevel"/>
    <w:tmpl w:val="2BC8FE72"/>
    <w:lvl w:ilvl="0" w:tplc="0C8A4ACC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6725BC"/>
    <w:multiLevelType w:val="hybridMultilevel"/>
    <w:tmpl w:val="AAC48F56"/>
    <w:lvl w:ilvl="0" w:tplc="9F3E979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3809E6E">
      <w:start w:val="1"/>
      <w:numFmt w:val="lowerLetter"/>
      <w:lvlText w:val="%2."/>
      <w:lvlJc w:val="left"/>
      <w:pPr>
        <w:tabs>
          <w:tab w:val="num" w:pos="1505"/>
        </w:tabs>
        <w:ind w:left="1505" w:hanging="425"/>
      </w:pPr>
      <w:rPr>
        <w:rFonts w:hint="default"/>
        <w:b/>
        <w:i w:val="0"/>
        <w:sz w:val="20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6E4809"/>
    <w:multiLevelType w:val="hybridMultilevel"/>
    <w:tmpl w:val="626C41B2"/>
    <w:lvl w:ilvl="0" w:tplc="0424000F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391561D"/>
    <w:multiLevelType w:val="hybridMultilevel"/>
    <w:tmpl w:val="AA506DD2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47E7B"/>
    <w:multiLevelType w:val="hybridMultilevel"/>
    <w:tmpl w:val="F902590A"/>
    <w:lvl w:ilvl="0" w:tplc="9358261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0DC577B"/>
    <w:multiLevelType w:val="hybridMultilevel"/>
    <w:tmpl w:val="BB600C08"/>
    <w:lvl w:ilvl="0" w:tplc="66403160">
      <w:start w:val="550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406FAC"/>
    <w:multiLevelType w:val="singleLevel"/>
    <w:tmpl w:val="66403160"/>
    <w:lvl w:ilvl="0">
      <w:start w:val="55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5A7F1270"/>
    <w:multiLevelType w:val="hybridMultilevel"/>
    <w:tmpl w:val="F0B261B2"/>
    <w:lvl w:ilvl="0" w:tplc="6F7A0786">
      <w:start w:val="1"/>
      <w:numFmt w:val="bullet"/>
      <w:lvlText w:val="–"/>
      <w:lvlJc w:val="left"/>
      <w:pPr>
        <w:tabs>
          <w:tab w:val="num" w:pos="567"/>
        </w:tabs>
        <w:ind w:left="567" w:hanging="425"/>
      </w:pPr>
      <w:rPr>
        <w:rFonts w:ascii="Arial" w:hAnsi="Arial"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4A5D58"/>
    <w:multiLevelType w:val="hybridMultilevel"/>
    <w:tmpl w:val="AA40D13C"/>
    <w:lvl w:ilvl="0" w:tplc="9F3E979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C30EE62">
      <w:start w:val="1"/>
      <w:numFmt w:val="lowerLetter"/>
      <w:lvlText w:val="%2."/>
      <w:lvlJc w:val="left"/>
      <w:pPr>
        <w:tabs>
          <w:tab w:val="num" w:pos="1505"/>
        </w:tabs>
        <w:ind w:left="1505" w:hanging="425"/>
      </w:pPr>
      <w:rPr>
        <w:rFonts w:hint="default"/>
        <w:b/>
        <w:i w:val="0"/>
        <w:sz w:val="20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5430A1"/>
    <w:multiLevelType w:val="hybridMultilevel"/>
    <w:tmpl w:val="44A270FA"/>
    <w:lvl w:ilvl="0" w:tplc="7DD037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F53EAC"/>
    <w:multiLevelType w:val="hybridMultilevel"/>
    <w:tmpl w:val="50FE97A4"/>
    <w:lvl w:ilvl="0" w:tplc="9F3E979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530EBC8">
      <w:start w:val="1"/>
      <w:numFmt w:val="bullet"/>
      <w:lvlText w:val="–"/>
      <w:lvlJc w:val="left"/>
      <w:pPr>
        <w:tabs>
          <w:tab w:val="num" w:pos="1505"/>
        </w:tabs>
        <w:ind w:left="1505" w:hanging="425"/>
      </w:pPr>
      <w:rPr>
        <w:rFonts w:ascii="Arial" w:hAnsi="Arial" w:hint="default"/>
        <w:b w:val="0"/>
        <w:i w:val="0"/>
        <w:sz w:val="20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656DA1"/>
    <w:multiLevelType w:val="hybridMultilevel"/>
    <w:tmpl w:val="B10807AC"/>
    <w:lvl w:ilvl="0" w:tplc="0424000F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default"/>
        <w:b w:val="0"/>
        <w:i w:val="0"/>
        <w:color w:val="auto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04A5A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85474E"/>
    <w:multiLevelType w:val="hybridMultilevel"/>
    <w:tmpl w:val="77C429A2"/>
    <w:lvl w:ilvl="0" w:tplc="A1888538">
      <w:start w:val="1"/>
      <w:numFmt w:val="bullet"/>
      <w:lvlText w:val="–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i w:val="0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F451E9"/>
    <w:multiLevelType w:val="hybridMultilevel"/>
    <w:tmpl w:val="3782F5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FE219E"/>
    <w:multiLevelType w:val="hybridMultilevel"/>
    <w:tmpl w:val="ECA07426"/>
    <w:lvl w:ilvl="0" w:tplc="8D06C338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default"/>
        <w:b w:val="0"/>
        <w:i w:val="0"/>
        <w:color w:val="auto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04A5A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E01726"/>
    <w:multiLevelType w:val="hybridMultilevel"/>
    <w:tmpl w:val="6C3A5C02"/>
    <w:lvl w:ilvl="0" w:tplc="0424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24"/>
  </w:num>
  <w:num w:numId="2">
    <w:abstractNumId w:val="6"/>
  </w:num>
  <w:num w:numId="3">
    <w:abstractNumId w:val="12"/>
  </w:num>
  <w:num w:numId="4">
    <w:abstractNumId w:val="2"/>
  </w:num>
  <w:num w:numId="5">
    <w:abstractNumId w:val="4"/>
  </w:num>
  <w:num w:numId="6">
    <w:abstractNumId w:val="18"/>
  </w:num>
  <w:num w:numId="7">
    <w:abstractNumId w:val="1"/>
  </w:num>
  <w:num w:numId="8">
    <w:abstractNumId w:val="29"/>
  </w:num>
  <w:num w:numId="9">
    <w:abstractNumId w:val="5"/>
  </w:num>
  <w:num w:numId="10">
    <w:abstractNumId w:val="8"/>
  </w:num>
  <w:num w:numId="11">
    <w:abstractNumId w:val="13"/>
  </w:num>
  <w:num w:numId="12">
    <w:abstractNumId w:val="17"/>
  </w:num>
  <w:num w:numId="13">
    <w:abstractNumId w:val="15"/>
  </w:num>
  <w:num w:numId="14">
    <w:abstractNumId w:val="16"/>
  </w:num>
  <w:num w:numId="15">
    <w:abstractNumId w:val="7"/>
  </w:num>
  <w:num w:numId="16">
    <w:abstractNumId w:val="26"/>
  </w:num>
  <w:num w:numId="17">
    <w:abstractNumId w:val="22"/>
  </w:num>
  <w:num w:numId="18">
    <w:abstractNumId w:val="19"/>
  </w:num>
  <w:num w:numId="19">
    <w:abstractNumId w:val="11"/>
  </w:num>
  <w:num w:numId="20">
    <w:abstractNumId w:val="20"/>
  </w:num>
  <w:num w:numId="21">
    <w:abstractNumId w:val="10"/>
  </w:num>
  <w:num w:numId="22">
    <w:abstractNumId w:val="25"/>
  </w:num>
  <w:num w:numId="23">
    <w:abstractNumId w:val="9"/>
  </w:num>
  <w:num w:numId="24">
    <w:abstractNumId w:val="23"/>
  </w:num>
  <w:num w:numId="25">
    <w:abstractNumId w:val="28"/>
  </w:num>
  <w:num w:numId="26">
    <w:abstractNumId w:val="3"/>
  </w:num>
  <w:num w:numId="27">
    <w:abstractNumId w:val="0"/>
  </w:num>
  <w:num w:numId="28">
    <w:abstractNumId w:val="14"/>
  </w:num>
  <w:num w:numId="29">
    <w:abstractNumId w:val="21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409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BE"/>
    <w:rsid w:val="0000169A"/>
    <w:rsid w:val="00002EE4"/>
    <w:rsid w:val="000038DE"/>
    <w:rsid w:val="00004807"/>
    <w:rsid w:val="0001026F"/>
    <w:rsid w:val="0002298F"/>
    <w:rsid w:val="00023A88"/>
    <w:rsid w:val="0002646C"/>
    <w:rsid w:val="00030AAF"/>
    <w:rsid w:val="00044475"/>
    <w:rsid w:val="0004747E"/>
    <w:rsid w:val="000515D0"/>
    <w:rsid w:val="00071E29"/>
    <w:rsid w:val="00072073"/>
    <w:rsid w:val="00072F88"/>
    <w:rsid w:val="000758B4"/>
    <w:rsid w:val="00080D58"/>
    <w:rsid w:val="00083AC1"/>
    <w:rsid w:val="00086291"/>
    <w:rsid w:val="00094867"/>
    <w:rsid w:val="000951C4"/>
    <w:rsid w:val="00097E84"/>
    <w:rsid w:val="000A2BBE"/>
    <w:rsid w:val="000A59A0"/>
    <w:rsid w:val="000A7238"/>
    <w:rsid w:val="000A74D2"/>
    <w:rsid w:val="000B0489"/>
    <w:rsid w:val="000B19F1"/>
    <w:rsid w:val="000C13D5"/>
    <w:rsid w:val="000C1D67"/>
    <w:rsid w:val="000D0426"/>
    <w:rsid w:val="000D14A8"/>
    <w:rsid w:val="000D52B7"/>
    <w:rsid w:val="000D61C5"/>
    <w:rsid w:val="000E0367"/>
    <w:rsid w:val="000E5352"/>
    <w:rsid w:val="000F3589"/>
    <w:rsid w:val="000F3672"/>
    <w:rsid w:val="000F52D9"/>
    <w:rsid w:val="0010076F"/>
    <w:rsid w:val="00101D41"/>
    <w:rsid w:val="0010582F"/>
    <w:rsid w:val="00106C8C"/>
    <w:rsid w:val="00112729"/>
    <w:rsid w:val="001129B0"/>
    <w:rsid w:val="001154BC"/>
    <w:rsid w:val="00115766"/>
    <w:rsid w:val="00116512"/>
    <w:rsid w:val="001234DD"/>
    <w:rsid w:val="0012381B"/>
    <w:rsid w:val="0012508F"/>
    <w:rsid w:val="00125F3B"/>
    <w:rsid w:val="00130383"/>
    <w:rsid w:val="00133BA2"/>
    <w:rsid w:val="001357B2"/>
    <w:rsid w:val="0014665A"/>
    <w:rsid w:val="00146B06"/>
    <w:rsid w:val="00147386"/>
    <w:rsid w:val="00150A2C"/>
    <w:rsid w:val="00151193"/>
    <w:rsid w:val="00152C4F"/>
    <w:rsid w:val="001551E1"/>
    <w:rsid w:val="001564A3"/>
    <w:rsid w:val="00160F1F"/>
    <w:rsid w:val="001646B1"/>
    <w:rsid w:val="001710CE"/>
    <w:rsid w:val="00172DE6"/>
    <w:rsid w:val="0017478F"/>
    <w:rsid w:val="00180816"/>
    <w:rsid w:val="001853D8"/>
    <w:rsid w:val="00187652"/>
    <w:rsid w:val="00192FCC"/>
    <w:rsid w:val="001933C1"/>
    <w:rsid w:val="001936FD"/>
    <w:rsid w:val="00193703"/>
    <w:rsid w:val="0019435E"/>
    <w:rsid w:val="001A42B2"/>
    <w:rsid w:val="001A5D6A"/>
    <w:rsid w:val="001A6A76"/>
    <w:rsid w:val="001A6AE9"/>
    <w:rsid w:val="001A6B53"/>
    <w:rsid w:val="001B1853"/>
    <w:rsid w:val="001B186E"/>
    <w:rsid w:val="001B3242"/>
    <w:rsid w:val="001B686F"/>
    <w:rsid w:val="001C7358"/>
    <w:rsid w:val="001D1E93"/>
    <w:rsid w:val="001D3A78"/>
    <w:rsid w:val="001E3411"/>
    <w:rsid w:val="001E71B0"/>
    <w:rsid w:val="001F5447"/>
    <w:rsid w:val="001F7008"/>
    <w:rsid w:val="00202A77"/>
    <w:rsid w:val="00205176"/>
    <w:rsid w:val="00205667"/>
    <w:rsid w:val="0020619E"/>
    <w:rsid w:val="00206843"/>
    <w:rsid w:val="00215537"/>
    <w:rsid w:val="0022032C"/>
    <w:rsid w:val="00220A20"/>
    <w:rsid w:val="00223863"/>
    <w:rsid w:val="002340A1"/>
    <w:rsid w:val="00234D5C"/>
    <w:rsid w:val="00236255"/>
    <w:rsid w:val="00247F5C"/>
    <w:rsid w:val="00251B1E"/>
    <w:rsid w:val="00257ED5"/>
    <w:rsid w:val="00271C4B"/>
    <w:rsid w:val="00271CE5"/>
    <w:rsid w:val="002750DD"/>
    <w:rsid w:val="00275BB6"/>
    <w:rsid w:val="00280499"/>
    <w:rsid w:val="00282020"/>
    <w:rsid w:val="002876ED"/>
    <w:rsid w:val="002912BC"/>
    <w:rsid w:val="00293F26"/>
    <w:rsid w:val="002942D1"/>
    <w:rsid w:val="00297276"/>
    <w:rsid w:val="002A2B69"/>
    <w:rsid w:val="002A76E2"/>
    <w:rsid w:val="002C3FC6"/>
    <w:rsid w:val="002C736C"/>
    <w:rsid w:val="002D1E5C"/>
    <w:rsid w:val="002D410D"/>
    <w:rsid w:val="002E1545"/>
    <w:rsid w:val="002E78FA"/>
    <w:rsid w:val="002F41A1"/>
    <w:rsid w:val="002F61C4"/>
    <w:rsid w:val="002F680D"/>
    <w:rsid w:val="002F6B13"/>
    <w:rsid w:val="003000FA"/>
    <w:rsid w:val="00307F6A"/>
    <w:rsid w:val="0031124F"/>
    <w:rsid w:val="00311E2B"/>
    <w:rsid w:val="00314EC5"/>
    <w:rsid w:val="00327898"/>
    <w:rsid w:val="00335819"/>
    <w:rsid w:val="00336604"/>
    <w:rsid w:val="0035775F"/>
    <w:rsid w:val="003636BF"/>
    <w:rsid w:val="00370C48"/>
    <w:rsid w:val="00371442"/>
    <w:rsid w:val="00371B76"/>
    <w:rsid w:val="0037340C"/>
    <w:rsid w:val="00373F4E"/>
    <w:rsid w:val="00375EC1"/>
    <w:rsid w:val="00381A33"/>
    <w:rsid w:val="003845B4"/>
    <w:rsid w:val="0038767B"/>
    <w:rsid w:val="00387B1A"/>
    <w:rsid w:val="00392B6A"/>
    <w:rsid w:val="00392F56"/>
    <w:rsid w:val="0039397D"/>
    <w:rsid w:val="00393C14"/>
    <w:rsid w:val="003A4563"/>
    <w:rsid w:val="003A51B4"/>
    <w:rsid w:val="003A58E7"/>
    <w:rsid w:val="003B3836"/>
    <w:rsid w:val="003B4A65"/>
    <w:rsid w:val="003B4AC7"/>
    <w:rsid w:val="003B5694"/>
    <w:rsid w:val="003B71EB"/>
    <w:rsid w:val="003C5EE5"/>
    <w:rsid w:val="003D093A"/>
    <w:rsid w:val="003D23BD"/>
    <w:rsid w:val="003D3446"/>
    <w:rsid w:val="003D3E29"/>
    <w:rsid w:val="003D6AFC"/>
    <w:rsid w:val="003E18C0"/>
    <w:rsid w:val="003E1C74"/>
    <w:rsid w:val="003E3900"/>
    <w:rsid w:val="003E5C4F"/>
    <w:rsid w:val="003E653D"/>
    <w:rsid w:val="003F0ADD"/>
    <w:rsid w:val="003F6812"/>
    <w:rsid w:val="00400AD6"/>
    <w:rsid w:val="00411CF7"/>
    <w:rsid w:val="004145B2"/>
    <w:rsid w:val="004153F2"/>
    <w:rsid w:val="0042053E"/>
    <w:rsid w:val="00420FCE"/>
    <w:rsid w:val="00427A56"/>
    <w:rsid w:val="004305DB"/>
    <w:rsid w:val="00434676"/>
    <w:rsid w:val="00435A70"/>
    <w:rsid w:val="0044051A"/>
    <w:rsid w:val="004416D9"/>
    <w:rsid w:val="0044337D"/>
    <w:rsid w:val="0044411B"/>
    <w:rsid w:val="00446C67"/>
    <w:rsid w:val="00452578"/>
    <w:rsid w:val="00454C6B"/>
    <w:rsid w:val="00460174"/>
    <w:rsid w:val="004657EE"/>
    <w:rsid w:val="00471423"/>
    <w:rsid w:val="00472060"/>
    <w:rsid w:val="004767E6"/>
    <w:rsid w:val="00481482"/>
    <w:rsid w:val="00482C14"/>
    <w:rsid w:val="00485B30"/>
    <w:rsid w:val="00486297"/>
    <w:rsid w:val="004A1F17"/>
    <w:rsid w:val="004A7EDD"/>
    <w:rsid w:val="004C1CAF"/>
    <w:rsid w:val="004C5239"/>
    <w:rsid w:val="004C52ED"/>
    <w:rsid w:val="004C7130"/>
    <w:rsid w:val="004D3AE7"/>
    <w:rsid w:val="004D414C"/>
    <w:rsid w:val="004E036B"/>
    <w:rsid w:val="004E38E1"/>
    <w:rsid w:val="005045FA"/>
    <w:rsid w:val="00506D01"/>
    <w:rsid w:val="005170EB"/>
    <w:rsid w:val="00517D11"/>
    <w:rsid w:val="005242C7"/>
    <w:rsid w:val="005245E9"/>
    <w:rsid w:val="00526246"/>
    <w:rsid w:val="00527DB4"/>
    <w:rsid w:val="00527F5F"/>
    <w:rsid w:val="005345A5"/>
    <w:rsid w:val="00541828"/>
    <w:rsid w:val="00546E7F"/>
    <w:rsid w:val="00550CEC"/>
    <w:rsid w:val="005514E5"/>
    <w:rsid w:val="00555586"/>
    <w:rsid w:val="00556F02"/>
    <w:rsid w:val="00557D78"/>
    <w:rsid w:val="00562519"/>
    <w:rsid w:val="005659B1"/>
    <w:rsid w:val="00567106"/>
    <w:rsid w:val="00567F91"/>
    <w:rsid w:val="005714A8"/>
    <w:rsid w:val="005716D7"/>
    <w:rsid w:val="0057341C"/>
    <w:rsid w:val="00580F79"/>
    <w:rsid w:val="00583B3A"/>
    <w:rsid w:val="00583FE7"/>
    <w:rsid w:val="00586C4A"/>
    <w:rsid w:val="00587E25"/>
    <w:rsid w:val="005A5C4C"/>
    <w:rsid w:val="005B5E12"/>
    <w:rsid w:val="005B772E"/>
    <w:rsid w:val="005C3586"/>
    <w:rsid w:val="005C3A99"/>
    <w:rsid w:val="005C7A10"/>
    <w:rsid w:val="005C7BAD"/>
    <w:rsid w:val="005D218C"/>
    <w:rsid w:val="005D714E"/>
    <w:rsid w:val="005E056B"/>
    <w:rsid w:val="005E1D3C"/>
    <w:rsid w:val="005E24BC"/>
    <w:rsid w:val="005E2613"/>
    <w:rsid w:val="005E2F4E"/>
    <w:rsid w:val="005E7CBD"/>
    <w:rsid w:val="005F3A21"/>
    <w:rsid w:val="0060634C"/>
    <w:rsid w:val="00611029"/>
    <w:rsid w:val="00614863"/>
    <w:rsid w:val="00621C18"/>
    <w:rsid w:val="00623406"/>
    <w:rsid w:val="00625557"/>
    <w:rsid w:val="00625AE6"/>
    <w:rsid w:val="006274A8"/>
    <w:rsid w:val="00632253"/>
    <w:rsid w:val="006348BD"/>
    <w:rsid w:val="00642714"/>
    <w:rsid w:val="00643F08"/>
    <w:rsid w:val="006455CE"/>
    <w:rsid w:val="0064658B"/>
    <w:rsid w:val="00653D52"/>
    <w:rsid w:val="00654472"/>
    <w:rsid w:val="00655841"/>
    <w:rsid w:val="00657291"/>
    <w:rsid w:val="00657ED1"/>
    <w:rsid w:val="0066590C"/>
    <w:rsid w:val="00667FEB"/>
    <w:rsid w:val="00671D81"/>
    <w:rsid w:val="00673916"/>
    <w:rsid w:val="00677608"/>
    <w:rsid w:val="00683456"/>
    <w:rsid w:val="00691971"/>
    <w:rsid w:val="00692639"/>
    <w:rsid w:val="006954F1"/>
    <w:rsid w:val="006A1441"/>
    <w:rsid w:val="006A20EE"/>
    <w:rsid w:val="006A76C3"/>
    <w:rsid w:val="006B55A9"/>
    <w:rsid w:val="006B562F"/>
    <w:rsid w:val="006C0E8C"/>
    <w:rsid w:val="006C2859"/>
    <w:rsid w:val="006C47A0"/>
    <w:rsid w:val="006D463A"/>
    <w:rsid w:val="006D492F"/>
    <w:rsid w:val="006E5EB9"/>
    <w:rsid w:val="006F3A0B"/>
    <w:rsid w:val="006F533E"/>
    <w:rsid w:val="006F5D06"/>
    <w:rsid w:val="006F6EC8"/>
    <w:rsid w:val="0070410A"/>
    <w:rsid w:val="0070483F"/>
    <w:rsid w:val="00707D0A"/>
    <w:rsid w:val="00710D84"/>
    <w:rsid w:val="00715CFA"/>
    <w:rsid w:val="0071710D"/>
    <w:rsid w:val="00717C2D"/>
    <w:rsid w:val="00733017"/>
    <w:rsid w:val="00735512"/>
    <w:rsid w:val="00737567"/>
    <w:rsid w:val="007401D4"/>
    <w:rsid w:val="00742326"/>
    <w:rsid w:val="00742418"/>
    <w:rsid w:val="00743444"/>
    <w:rsid w:val="00756A15"/>
    <w:rsid w:val="0076304E"/>
    <w:rsid w:val="007632E5"/>
    <w:rsid w:val="00763D05"/>
    <w:rsid w:val="007642F1"/>
    <w:rsid w:val="00765EE0"/>
    <w:rsid w:val="00773664"/>
    <w:rsid w:val="007778FA"/>
    <w:rsid w:val="00783310"/>
    <w:rsid w:val="007834F9"/>
    <w:rsid w:val="00786EAE"/>
    <w:rsid w:val="00791D54"/>
    <w:rsid w:val="007922C2"/>
    <w:rsid w:val="00792698"/>
    <w:rsid w:val="0079464D"/>
    <w:rsid w:val="007967C1"/>
    <w:rsid w:val="00796FC4"/>
    <w:rsid w:val="007A0C63"/>
    <w:rsid w:val="007A40E5"/>
    <w:rsid w:val="007A4A6D"/>
    <w:rsid w:val="007A5470"/>
    <w:rsid w:val="007B4C02"/>
    <w:rsid w:val="007C663F"/>
    <w:rsid w:val="007C72D8"/>
    <w:rsid w:val="007D07A7"/>
    <w:rsid w:val="007D152D"/>
    <w:rsid w:val="007D1BCF"/>
    <w:rsid w:val="007D46D3"/>
    <w:rsid w:val="007D75CF"/>
    <w:rsid w:val="007D76E1"/>
    <w:rsid w:val="007D7C63"/>
    <w:rsid w:val="007E0440"/>
    <w:rsid w:val="007E32F4"/>
    <w:rsid w:val="007E6DC5"/>
    <w:rsid w:val="007F2D37"/>
    <w:rsid w:val="007F37EF"/>
    <w:rsid w:val="007F4597"/>
    <w:rsid w:val="007F4FDF"/>
    <w:rsid w:val="00802230"/>
    <w:rsid w:val="00805424"/>
    <w:rsid w:val="008054B3"/>
    <w:rsid w:val="0081028F"/>
    <w:rsid w:val="00811564"/>
    <w:rsid w:val="00812418"/>
    <w:rsid w:val="00813871"/>
    <w:rsid w:val="0082352D"/>
    <w:rsid w:val="008301C3"/>
    <w:rsid w:val="00830516"/>
    <w:rsid w:val="0083790B"/>
    <w:rsid w:val="008450EA"/>
    <w:rsid w:val="008460D0"/>
    <w:rsid w:val="00853DF6"/>
    <w:rsid w:val="008561B1"/>
    <w:rsid w:val="00871046"/>
    <w:rsid w:val="0088043C"/>
    <w:rsid w:val="00881582"/>
    <w:rsid w:val="008815D8"/>
    <w:rsid w:val="00884889"/>
    <w:rsid w:val="008906C9"/>
    <w:rsid w:val="00892E8A"/>
    <w:rsid w:val="008936DF"/>
    <w:rsid w:val="008A4578"/>
    <w:rsid w:val="008A5B01"/>
    <w:rsid w:val="008A6E27"/>
    <w:rsid w:val="008A727C"/>
    <w:rsid w:val="008B2397"/>
    <w:rsid w:val="008B3C2E"/>
    <w:rsid w:val="008C1278"/>
    <w:rsid w:val="008C17FB"/>
    <w:rsid w:val="008C1F5B"/>
    <w:rsid w:val="008C347E"/>
    <w:rsid w:val="008C5738"/>
    <w:rsid w:val="008C659D"/>
    <w:rsid w:val="008C78F4"/>
    <w:rsid w:val="008D035E"/>
    <w:rsid w:val="008D04F0"/>
    <w:rsid w:val="008D27E6"/>
    <w:rsid w:val="008E07CF"/>
    <w:rsid w:val="008E13F6"/>
    <w:rsid w:val="008E3C84"/>
    <w:rsid w:val="008E44F0"/>
    <w:rsid w:val="008E6BFF"/>
    <w:rsid w:val="008F24E6"/>
    <w:rsid w:val="008F3500"/>
    <w:rsid w:val="009066AB"/>
    <w:rsid w:val="009111D4"/>
    <w:rsid w:val="009129FE"/>
    <w:rsid w:val="00914777"/>
    <w:rsid w:val="009238A3"/>
    <w:rsid w:val="00924E3C"/>
    <w:rsid w:val="00926603"/>
    <w:rsid w:val="0092670F"/>
    <w:rsid w:val="009300A5"/>
    <w:rsid w:val="0093078E"/>
    <w:rsid w:val="00932784"/>
    <w:rsid w:val="0094210A"/>
    <w:rsid w:val="0095003F"/>
    <w:rsid w:val="00950450"/>
    <w:rsid w:val="009569B8"/>
    <w:rsid w:val="009612BB"/>
    <w:rsid w:val="00963A15"/>
    <w:rsid w:val="0096520F"/>
    <w:rsid w:val="00965A34"/>
    <w:rsid w:val="00976DE4"/>
    <w:rsid w:val="0098047C"/>
    <w:rsid w:val="00984835"/>
    <w:rsid w:val="00996C45"/>
    <w:rsid w:val="009A13E4"/>
    <w:rsid w:val="009A1FB0"/>
    <w:rsid w:val="009A4CA5"/>
    <w:rsid w:val="009A4D52"/>
    <w:rsid w:val="009A65FF"/>
    <w:rsid w:val="009A717F"/>
    <w:rsid w:val="009B38DD"/>
    <w:rsid w:val="009B5AC6"/>
    <w:rsid w:val="009C4386"/>
    <w:rsid w:val="009C6C1A"/>
    <w:rsid w:val="009C740A"/>
    <w:rsid w:val="009D1AA3"/>
    <w:rsid w:val="009D5A1E"/>
    <w:rsid w:val="009D60CF"/>
    <w:rsid w:val="009E0FFD"/>
    <w:rsid w:val="009F1840"/>
    <w:rsid w:val="009F5A48"/>
    <w:rsid w:val="009F72BA"/>
    <w:rsid w:val="00A0356D"/>
    <w:rsid w:val="00A125C5"/>
    <w:rsid w:val="00A14858"/>
    <w:rsid w:val="00A17582"/>
    <w:rsid w:val="00A2451C"/>
    <w:rsid w:val="00A259AF"/>
    <w:rsid w:val="00A30434"/>
    <w:rsid w:val="00A30C9C"/>
    <w:rsid w:val="00A30F7B"/>
    <w:rsid w:val="00A32501"/>
    <w:rsid w:val="00A3385C"/>
    <w:rsid w:val="00A36396"/>
    <w:rsid w:val="00A3705B"/>
    <w:rsid w:val="00A372A8"/>
    <w:rsid w:val="00A40A2B"/>
    <w:rsid w:val="00A41D43"/>
    <w:rsid w:val="00A42A4F"/>
    <w:rsid w:val="00A50228"/>
    <w:rsid w:val="00A50C5A"/>
    <w:rsid w:val="00A52D0C"/>
    <w:rsid w:val="00A6031F"/>
    <w:rsid w:val="00A62535"/>
    <w:rsid w:val="00A63078"/>
    <w:rsid w:val="00A63F0B"/>
    <w:rsid w:val="00A6545F"/>
    <w:rsid w:val="00A6561F"/>
    <w:rsid w:val="00A65EE7"/>
    <w:rsid w:val="00A66D2E"/>
    <w:rsid w:val="00A66EF6"/>
    <w:rsid w:val="00A70133"/>
    <w:rsid w:val="00A770A6"/>
    <w:rsid w:val="00A800A6"/>
    <w:rsid w:val="00A813B1"/>
    <w:rsid w:val="00A9226C"/>
    <w:rsid w:val="00A923BA"/>
    <w:rsid w:val="00A95452"/>
    <w:rsid w:val="00A95A39"/>
    <w:rsid w:val="00A97973"/>
    <w:rsid w:val="00AA5857"/>
    <w:rsid w:val="00AA7488"/>
    <w:rsid w:val="00AA7A5C"/>
    <w:rsid w:val="00AB3532"/>
    <w:rsid w:val="00AB36C4"/>
    <w:rsid w:val="00AB3A67"/>
    <w:rsid w:val="00AC2374"/>
    <w:rsid w:val="00AC32B2"/>
    <w:rsid w:val="00AD4A04"/>
    <w:rsid w:val="00AD5A91"/>
    <w:rsid w:val="00AD65DE"/>
    <w:rsid w:val="00AE0B32"/>
    <w:rsid w:val="00AE2AE9"/>
    <w:rsid w:val="00AF186C"/>
    <w:rsid w:val="00AF58E5"/>
    <w:rsid w:val="00AF6B8D"/>
    <w:rsid w:val="00AF7056"/>
    <w:rsid w:val="00AF7CF2"/>
    <w:rsid w:val="00B10F8B"/>
    <w:rsid w:val="00B11CE0"/>
    <w:rsid w:val="00B12093"/>
    <w:rsid w:val="00B13641"/>
    <w:rsid w:val="00B17141"/>
    <w:rsid w:val="00B20A5E"/>
    <w:rsid w:val="00B21E23"/>
    <w:rsid w:val="00B22A06"/>
    <w:rsid w:val="00B31575"/>
    <w:rsid w:val="00B36825"/>
    <w:rsid w:val="00B43774"/>
    <w:rsid w:val="00B438D6"/>
    <w:rsid w:val="00B43D1A"/>
    <w:rsid w:val="00B47FC9"/>
    <w:rsid w:val="00B504A2"/>
    <w:rsid w:val="00B62AE7"/>
    <w:rsid w:val="00B63D08"/>
    <w:rsid w:val="00B64D0C"/>
    <w:rsid w:val="00B70452"/>
    <w:rsid w:val="00B71A29"/>
    <w:rsid w:val="00B73B9B"/>
    <w:rsid w:val="00B8547D"/>
    <w:rsid w:val="00B92B35"/>
    <w:rsid w:val="00B946AD"/>
    <w:rsid w:val="00B9484D"/>
    <w:rsid w:val="00B96D17"/>
    <w:rsid w:val="00B97128"/>
    <w:rsid w:val="00B97A2C"/>
    <w:rsid w:val="00BA05C0"/>
    <w:rsid w:val="00BA37D0"/>
    <w:rsid w:val="00BA4BE0"/>
    <w:rsid w:val="00BA58D7"/>
    <w:rsid w:val="00BC4D7A"/>
    <w:rsid w:val="00BD0F4E"/>
    <w:rsid w:val="00BE153F"/>
    <w:rsid w:val="00BE1582"/>
    <w:rsid w:val="00BE320F"/>
    <w:rsid w:val="00BE4EFB"/>
    <w:rsid w:val="00BE64DD"/>
    <w:rsid w:val="00BF1B70"/>
    <w:rsid w:val="00BF39BB"/>
    <w:rsid w:val="00BF3C7C"/>
    <w:rsid w:val="00BF7A86"/>
    <w:rsid w:val="00C14801"/>
    <w:rsid w:val="00C16DA3"/>
    <w:rsid w:val="00C22E5C"/>
    <w:rsid w:val="00C23245"/>
    <w:rsid w:val="00C237BE"/>
    <w:rsid w:val="00C250D5"/>
    <w:rsid w:val="00C273DE"/>
    <w:rsid w:val="00C2790C"/>
    <w:rsid w:val="00C313D3"/>
    <w:rsid w:val="00C3284B"/>
    <w:rsid w:val="00C3541F"/>
    <w:rsid w:val="00C35666"/>
    <w:rsid w:val="00C41A28"/>
    <w:rsid w:val="00C5112D"/>
    <w:rsid w:val="00C640AA"/>
    <w:rsid w:val="00C647FA"/>
    <w:rsid w:val="00C64E7B"/>
    <w:rsid w:val="00C6516C"/>
    <w:rsid w:val="00C6550B"/>
    <w:rsid w:val="00C678EA"/>
    <w:rsid w:val="00C7100F"/>
    <w:rsid w:val="00C77774"/>
    <w:rsid w:val="00C85669"/>
    <w:rsid w:val="00C90889"/>
    <w:rsid w:val="00C92898"/>
    <w:rsid w:val="00C9317F"/>
    <w:rsid w:val="00C934E3"/>
    <w:rsid w:val="00C93B6B"/>
    <w:rsid w:val="00C93F8F"/>
    <w:rsid w:val="00C9454D"/>
    <w:rsid w:val="00C95C58"/>
    <w:rsid w:val="00C964B9"/>
    <w:rsid w:val="00CA4340"/>
    <w:rsid w:val="00CA6E71"/>
    <w:rsid w:val="00CB09A4"/>
    <w:rsid w:val="00CB1DCD"/>
    <w:rsid w:val="00CB33B9"/>
    <w:rsid w:val="00CB69C7"/>
    <w:rsid w:val="00CC2A02"/>
    <w:rsid w:val="00CC2F86"/>
    <w:rsid w:val="00CC6866"/>
    <w:rsid w:val="00CD3DC7"/>
    <w:rsid w:val="00CD4E2D"/>
    <w:rsid w:val="00CD7EB8"/>
    <w:rsid w:val="00CE2380"/>
    <w:rsid w:val="00CE5238"/>
    <w:rsid w:val="00CE7514"/>
    <w:rsid w:val="00CE7686"/>
    <w:rsid w:val="00CF28CC"/>
    <w:rsid w:val="00D0225C"/>
    <w:rsid w:val="00D035C4"/>
    <w:rsid w:val="00D0462E"/>
    <w:rsid w:val="00D04B0A"/>
    <w:rsid w:val="00D1318C"/>
    <w:rsid w:val="00D13E8F"/>
    <w:rsid w:val="00D15B58"/>
    <w:rsid w:val="00D216FE"/>
    <w:rsid w:val="00D248DE"/>
    <w:rsid w:val="00D3377A"/>
    <w:rsid w:val="00D33A54"/>
    <w:rsid w:val="00D354EF"/>
    <w:rsid w:val="00D36D3A"/>
    <w:rsid w:val="00D413B6"/>
    <w:rsid w:val="00D41DEB"/>
    <w:rsid w:val="00D47DE2"/>
    <w:rsid w:val="00D50B72"/>
    <w:rsid w:val="00D57CEC"/>
    <w:rsid w:val="00D61D90"/>
    <w:rsid w:val="00D61F8D"/>
    <w:rsid w:val="00D711AD"/>
    <w:rsid w:val="00D756F2"/>
    <w:rsid w:val="00D8542D"/>
    <w:rsid w:val="00D87041"/>
    <w:rsid w:val="00D92037"/>
    <w:rsid w:val="00D929A8"/>
    <w:rsid w:val="00DA536F"/>
    <w:rsid w:val="00DA5E9B"/>
    <w:rsid w:val="00DA6F01"/>
    <w:rsid w:val="00DA7123"/>
    <w:rsid w:val="00DB165E"/>
    <w:rsid w:val="00DB1F1E"/>
    <w:rsid w:val="00DB4C67"/>
    <w:rsid w:val="00DB753C"/>
    <w:rsid w:val="00DC183A"/>
    <w:rsid w:val="00DC6A71"/>
    <w:rsid w:val="00DD17D1"/>
    <w:rsid w:val="00DD1FB3"/>
    <w:rsid w:val="00DD4EE8"/>
    <w:rsid w:val="00DD5758"/>
    <w:rsid w:val="00DD687E"/>
    <w:rsid w:val="00DE1B04"/>
    <w:rsid w:val="00DE49B5"/>
    <w:rsid w:val="00DE6B57"/>
    <w:rsid w:val="00DF7908"/>
    <w:rsid w:val="00E01EC3"/>
    <w:rsid w:val="00E0357D"/>
    <w:rsid w:val="00E058AC"/>
    <w:rsid w:val="00E067DF"/>
    <w:rsid w:val="00E11B62"/>
    <w:rsid w:val="00E1223A"/>
    <w:rsid w:val="00E1368C"/>
    <w:rsid w:val="00E15AE3"/>
    <w:rsid w:val="00E16015"/>
    <w:rsid w:val="00E23F39"/>
    <w:rsid w:val="00E26150"/>
    <w:rsid w:val="00E3425E"/>
    <w:rsid w:val="00E3529F"/>
    <w:rsid w:val="00E36823"/>
    <w:rsid w:val="00E37F3E"/>
    <w:rsid w:val="00E41D32"/>
    <w:rsid w:val="00E42629"/>
    <w:rsid w:val="00E506B1"/>
    <w:rsid w:val="00E50B58"/>
    <w:rsid w:val="00E53515"/>
    <w:rsid w:val="00E56CD5"/>
    <w:rsid w:val="00E66F6B"/>
    <w:rsid w:val="00E676D3"/>
    <w:rsid w:val="00E753AE"/>
    <w:rsid w:val="00E77F59"/>
    <w:rsid w:val="00E847BB"/>
    <w:rsid w:val="00E91CDE"/>
    <w:rsid w:val="00E96C73"/>
    <w:rsid w:val="00E97F7B"/>
    <w:rsid w:val="00EA211E"/>
    <w:rsid w:val="00EA3621"/>
    <w:rsid w:val="00EA4A76"/>
    <w:rsid w:val="00EB032B"/>
    <w:rsid w:val="00EB0C4A"/>
    <w:rsid w:val="00EB70F7"/>
    <w:rsid w:val="00EC22BE"/>
    <w:rsid w:val="00EC53D9"/>
    <w:rsid w:val="00EC5DDA"/>
    <w:rsid w:val="00EC75C4"/>
    <w:rsid w:val="00ED1C3E"/>
    <w:rsid w:val="00ED371A"/>
    <w:rsid w:val="00EE5267"/>
    <w:rsid w:val="00EE63E0"/>
    <w:rsid w:val="00EF558C"/>
    <w:rsid w:val="00EF5F94"/>
    <w:rsid w:val="00F04CBE"/>
    <w:rsid w:val="00F06D4C"/>
    <w:rsid w:val="00F10A15"/>
    <w:rsid w:val="00F121C4"/>
    <w:rsid w:val="00F12D15"/>
    <w:rsid w:val="00F1383A"/>
    <w:rsid w:val="00F211EA"/>
    <w:rsid w:val="00F23EFD"/>
    <w:rsid w:val="00F240BB"/>
    <w:rsid w:val="00F31481"/>
    <w:rsid w:val="00F35819"/>
    <w:rsid w:val="00F4049A"/>
    <w:rsid w:val="00F40E99"/>
    <w:rsid w:val="00F41BCE"/>
    <w:rsid w:val="00F41E61"/>
    <w:rsid w:val="00F424AE"/>
    <w:rsid w:val="00F42BD1"/>
    <w:rsid w:val="00F43513"/>
    <w:rsid w:val="00F459D6"/>
    <w:rsid w:val="00F54FB7"/>
    <w:rsid w:val="00F55217"/>
    <w:rsid w:val="00F56558"/>
    <w:rsid w:val="00F57FED"/>
    <w:rsid w:val="00F603E4"/>
    <w:rsid w:val="00F60641"/>
    <w:rsid w:val="00F65269"/>
    <w:rsid w:val="00F70144"/>
    <w:rsid w:val="00F70C64"/>
    <w:rsid w:val="00F72DCD"/>
    <w:rsid w:val="00F76420"/>
    <w:rsid w:val="00F77B01"/>
    <w:rsid w:val="00F91F25"/>
    <w:rsid w:val="00F9442F"/>
    <w:rsid w:val="00F94BEC"/>
    <w:rsid w:val="00F97A2C"/>
    <w:rsid w:val="00FA4255"/>
    <w:rsid w:val="00FB19CB"/>
    <w:rsid w:val="00FB1FE1"/>
    <w:rsid w:val="00FB55E2"/>
    <w:rsid w:val="00FC2483"/>
    <w:rsid w:val="00FC2E07"/>
    <w:rsid w:val="00FC4DA0"/>
    <w:rsid w:val="00FC61BB"/>
    <w:rsid w:val="00FD1530"/>
    <w:rsid w:val="00FD7D2E"/>
    <w:rsid w:val="00FE47DB"/>
    <w:rsid w:val="00FE49DE"/>
    <w:rsid w:val="00FF0AE3"/>
    <w:rsid w:val="00FF1CF4"/>
    <w:rsid w:val="00FF466E"/>
    <w:rsid w:val="00FF6780"/>
    <w:rsid w:val="00FF68BC"/>
    <w:rsid w:val="00FF6B9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B51C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,Poglavje1,Heading 1si"/>
    <w:basedOn w:val="Navaden"/>
    <w:next w:val="Navaden"/>
    <w:link w:val="Naslov1Znak"/>
    <w:autoRedefine/>
    <w:qFormat/>
    <w:rsid w:val="00E3425E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EC22BE"/>
    <w:pPr>
      <w:suppressAutoHyphens/>
      <w:spacing w:after="120" w:line="240" w:lineRule="auto"/>
    </w:pPr>
    <w:rPr>
      <w:rFonts w:ascii="Times New Roman" w:hAnsi="Times New Roman"/>
      <w:sz w:val="22"/>
      <w:lang w:val="sl-SI" w:eastAsia="ar-SA"/>
    </w:rPr>
  </w:style>
  <w:style w:type="paragraph" w:styleId="Telobesedila-zamik">
    <w:name w:val="Body Text Indent"/>
    <w:basedOn w:val="Navaden"/>
    <w:rsid w:val="008E3C84"/>
    <w:pPr>
      <w:spacing w:after="120"/>
      <w:ind w:left="283"/>
    </w:pPr>
  </w:style>
  <w:style w:type="paragraph" w:customStyle="1" w:styleId="Vrstapredpisa">
    <w:name w:val="Vrsta predpisa"/>
    <w:basedOn w:val="Navaden"/>
    <w:link w:val="VrstapredpisaZnak"/>
    <w:qFormat/>
    <w:rsid w:val="008E3C84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val="sl-SI" w:eastAsia="sl-SI"/>
    </w:rPr>
  </w:style>
  <w:style w:type="character" w:customStyle="1" w:styleId="VrstapredpisaZnak">
    <w:name w:val="Vrsta predpisa Znak"/>
    <w:link w:val="Vrstapredpisa"/>
    <w:rsid w:val="008E3C84"/>
    <w:rPr>
      <w:rFonts w:ascii="Arial" w:hAnsi="Arial" w:cs="Arial"/>
      <w:b/>
      <w:bCs/>
      <w:color w:val="000000"/>
      <w:spacing w:val="40"/>
      <w:sz w:val="24"/>
      <w:szCs w:val="24"/>
      <w:lang w:val="sl-SI" w:eastAsia="sl-SI" w:bidi="ar-SA"/>
    </w:rPr>
  </w:style>
  <w:style w:type="paragraph" w:customStyle="1" w:styleId="Naslovpredpisa">
    <w:name w:val="Naslov_predpisa"/>
    <w:basedOn w:val="Navaden"/>
    <w:link w:val="NaslovpredpisaZnak"/>
    <w:qFormat/>
    <w:rsid w:val="008E3C84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val="sl-SI" w:eastAsia="sl-SI"/>
    </w:rPr>
  </w:style>
  <w:style w:type="character" w:customStyle="1" w:styleId="NaslovpredpisaZnak">
    <w:name w:val="Naslov_predpisa Znak"/>
    <w:link w:val="Naslovpredpisa"/>
    <w:rsid w:val="008E3C84"/>
    <w:rPr>
      <w:rFonts w:ascii="Arial" w:hAnsi="Arial" w:cs="Arial"/>
      <w:b/>
      <w:sz w:val="24"/>
      <w:szCs w:val="24"/>
      <w:lang w:val="sl-SI" w:eastAsia="sl-SI" w:bidi="ar-SA"/>
    </w:rPr>
  </w:style>
  <w:style w:type="paragraph" w:customStyle="1" w:styleId="Neotevilenodstavek">
    <w:name w:val="Neoštevilčen odstavek"/>
    <w:basedOn w:val="Navaden"/>
    <w:link w:val="NeotevilenodstavekZnak"/>
    <w:qFormat/>
    <w:rsid w:val="008E3C84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4"/>
      <w:lang w:val="sl-SI" w:eastAsia="sl-SI"/>
    </w:rPr>
  </w:style>
  <w:style w:type="character" w:customStyle="1" w:styleId="NeotevilenodstavekZnak">
    <w:name w:val="Neoštevilčen odstavek Znak"/>
    <w:link w:val="Neotevilenodstavek"/>
    <w:rsid w:val="008E3C84"/>
    <w:rPr>
      <w:rFonts w:ascii="Arial" w:hAnsi="Arial" w:cs="Arial"/>
      <w:sz w:val="24"/>
      <w:szCs w:val="24"/>
      <w:lang w:val="sl-SI" w:eastAsia="sl-SI" w:bidi="ar-SA"/>
    </w:rPr>
  </w:style>
  <w:style w:type="paragraph" w:customStyle="1" w:styleId="Oddelek">
    <w:name w:val="Oddelek"/>
    <w:basedOn w:val="Navaden"/>
    <w:link w:val="OddelekZnak1"/>
    <w:qFormat/>
    <w:rsid w:val="008E3C84"/>
    <w:pPr>
      <w:numPr>
        <w:numId w:val="10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val="sl-SI" w:eastAsia="sl-SI"/>
    </w:rPr>
  </w:style>
  <w:style w:type="character" w:customStyle="1" w:styleId="OddelekZnak1">
    <w:name w:val="Oddelek Znak1"/>
    <w:link w:val="Oddelek"/>
    <w:rsid w:val="008E3C84"/>
    <w:rPr>
      <w:rFonts w:ascii="Arial" w:hAnsi="Arial" w:cs="Arial"/>
      <w:b/>
      <w:sz w:val="24"/>
      <w:szCs w:val="24"/>
      <w:lang w:val="sl-SI" w:eastAsia="sl-SI"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8E3C84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val="sl-SI" w:eastAsia="sl-SI"/>
    </w:rPr>
  </w:style>
  <w:style w:type="character" w:customStyle="1" w:styleId="AlineazaodstavkomZnak">
    <w:name w:val="Alinea za odstavkom Znak"/>
    <w:link w:val="Alineazaodstavkom"/>
    <w:rsid w:val="008E3C84"/>
    <w:rPr>
      <w:rFonts w:ascii="Arial" w:hAnsi="Arial" w:cs="Arial"/>
      <w:sz w:val="24"/>
      <w:szCs w:val="24"/>
    </w:rPr>
  </w:style>
  <w:style w:type="paragraph" w:styleId="Seznam">
    <w:name w:val="List"/>
    <w:basedOn w:val="Telobesedila"/>
    <w:rsid w:val="0011651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uppressAutoHyphens w:val="0"/>
      <w:spacing w:after="0" w:line="259" w:lineRule="auto"/>
      <w:ind w:left="284" w:hanging="284"/>
      <w:jc w:val="both"/>
    </w:pPr>
    <w:rPr>
      <w:rFonts w:ascii="Frutiger" w:hAnsi="Frutiger"/>
      <w:w w:val="90"/>
      <w:szCs w:val="20"/>
      <w:lang w:val="x-none" w:eastAsia="x-none"/>
    </w:rPr>
  </w:style>
  <w:style w:type="character" w:styleId="Krepko">
    <w:name w:val="Strong"/>
    <w:uiPriority w:val="22"/>
    <w:qFormat/>
    <w:rsid w:val="00116512"/>
    <w:rPr>
      <w:b/>
      <w:bCs/>
    </w:rPr>
  </w:style>
  <w:style w:type="character" w:customStyle="1" w:styleId="Naslov1Znak">
    <w:name w:val="Naslov 1 Znak"/>
    <w:aliases w:val="NASLOV Znak,Poglavje1 Znak,Heading 1si Znak"/>
    <w:link w:val="Naslov1"/>
    <w:rsid w:val="00E3425E"/>
    <w:rPr>
      <w:rFonts w:ascii="Arial" w:hAnsi="Arial"/>
      <w:b/>
      <w:kern w:val="32"/>
      <w:sz w:val="28"/>
      <w:szCs w:val="32"/>
    </w:rPr>
  </w:style>
  <w:style w:type="paragraph" w:styleId="Odstavekseznama">
    <w:name w:val="List Paragraph"/>
    <w:basedOn w:val="Navaden"/>
    <w:link w:val="OdstavekseznamaZnak"/>
    <w:uiPriority w:val="34"/>
    <w:qFormat/>
    <w:rsid w:val="00E3425E"/>
    <w:pPr>
      <w:ind w:left="708"/>
    </w:pPr>
    <w:rPr>
      <w:lang w:val="sl-SI"/>
    </w:rPr>
  </w:style>
  <w:style w:type="character" w:customStyle="1" w:styleId="OdstavekseznamaZnak">
    <w:name w:val="Odstavek seznama Znak"/>
    <w:link w:val="Odstavekseznama"/>
    <w:uiPriority w:val="34"/>
    <w:rsid w:val="00E3425E"/>
    <w:rPr>
      <w:rFonts w:ascii="Arial" w:hAnsi="Arial"/>
      <w:szCs w:val="24"/>
      <w:lang w:eastAsia="en-US"/>
    </w:rPr>
  </w:style>
  <w:style w:type="character" w:styleId="Pripombasklic">
    <w:name w:val="annotation reference"/>
    <w:basedOn w:val="Privzetapisavaodstavka"/>
    <w:rsid w:val="001C735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1C735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1C735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1C73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1C735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1C73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1C7358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B22A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atalabel">
    <w:name w:val="datalabel"/>
    <w:basedOn w:val="Privzetapisavaodstavka"/>
    <w:rsid w:val="00F31481"/>
  </w:style>
  <w:style w:type="character" w:customStyle="1" w:styleId="NogaZnak">
    <w:name w:val="Noga Znak"/>
    <w:basedOn w:val="Privzetapisavaodstavka"/>
    <w:link w:val="Noga"/>
    <w:uiPriority w:val="99"/>
    <w:rsid w:val="00D711AD"/>
    <w:rPr>
      <w:rFonts w:ascii="Arial" w:hAnsi="Arial"/>
      <w:szCs w:val="24"/>
      <w:lang w:val="en-US" w:eastAsia="en-US"/>
    </w:rPr>
  </w:style>
  <w:style w:type="character" w:customStyle="1" w:styleId="TelobesedilaZnak">
    <w:name w:val="Telo besedila Znak"/>
    <w:basedOn w:val="Privzetapisavaodstavka"/>
    <w:link w:val="Telobesedila"/>
    <w:rsid w:val="00B504A2"/>
    <w:rPr>
      <w:sz w:val="22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,Poglavje1,Heading 1si"/>
    <w:basedOn w:val="Navaden"/>
    <w:next w:val="Navaden"/>
    <w:link w:val="Naslov1Znak"/>
    <w:autoRedefine/>
    <w:qFormat/>
    <w:rsid w:val="00E3425E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EC22BE"/>
    <w:pPr>
      <w:suppressAutoHyphens/>
      <w:spacing w:after="120" w:line="240" w:lineRule="auto"/>
    </w:pPr>
    <w:rPr>
      <w:rFonts w:ascii="Times New Roman" w:hAnsi="Times New Roman"/>
      <w:sz w:val="22"/>
      <w:lang w:val="sl-SI" w:eastAsia="ar-SA"/>
    </w:rPr>
  </w:style>
  <w:style w:type="paragraph" w:styleId="Telobesedila-zamik">
    <w:name w:val="Body Text Indent"/>
    <w:basedOn w:val="Navaden"/>
    <w:rsid w:val="008E3C84"/>
    <w:pPr>
      <w:spacing w:after="120"/>
      <w:ind w:left="283"/>
    </w:pPr>
  </w:style>
  <w:style w:type="paragraph" w:customStyle="1" w:styleId="Vrstapredpisa">
    <w:name w:val="Vrsta predpisa"/>
    <w:basedOn w:val="Navaden"/>
    <w:link w:val="VrstapredpisaZnak"/>
    <w:qFormat/>
    <w:rsid w:val="008E3C84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4"/>
      <w:lang w:val="sl-SI" w:eastAsia="sl-SI"/>
    </w:rPr>
  </w:style>
  <w:style w:type="character" w:customStyle="1" w:styleId="VrstapredpisaZnak">
    <w:name w:val="Vrsta predpisa Znak"/>
    <w:link w:val="Vrstapredpisa"/>
    <w:rsid w:val="008E3C84"/>
    <w:rPr>
      <w:rFonts w:ascii="Arial" w:hAnsi="Arial" w:cs="Arial"/>
      <w:b/>
      <w:bCs/>
      <w:color w:val="000000"/>
      <w:spacing w:val="40"/>
      <w:sz w:val="24"/>
      <w:szCs w:val="24"/>
      <w:lang w:val="sl-SI" w:eastAsia="sl-SI" w:bidi="ar-SA"/>
    </w:rPr>
  </w:style>
  <w:style w:type="paragraph" w:customStyle="1" w:styleId="Naslovpredpisa">
    <w:name w:val="Naslov_predpisa"/>
    <w:basedOn w:val="Navaden"/>
    <w:link w:val="NaslovpredpisaZnak"/>
    <w:qFormat/>
    <w:rsid w:val="008E3C84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val="sl-SI" w:eastAsia="sl-SI"/>
    </w:rPr>
  </w:style>
  <w:style w:type="character" w:customStyle="1" w:styleId="NaslovpredpisaZnak">
    <w:name w:val="Naslov_predpisa Znak"/>
    <w:link w:val="Naslovpredpisa"/>
    <w:rsid w:val="008E3C84"/>
    <w:rPr>
      <w:rFonts w:ascii="Arial" w:hAnsi="Arial" w:cs="Arial"/>
      <w:b/>
      <w:sz w:val="24"/>
      <w:szCs w:val="24"/>
      <w:lang w:val="sl-SI" w:eastAsia="sl-SI" w:bidi="ar-SA"/>
    </w:rPr>
  </w:style>
  <w:style w:type="paragraph" w:customStyle="1" w:styleId="Neotevilenodstavek">
    <w:name w:val="Neoštevilčen odstavek"/>
    <w:basedOn w:val="Navaden"/>
    <w:link w:val="NeotevilenodstavekZnak"/>
    <w:qFormat/>
    <w:rsid w:val="008E3C84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4"/>
      <w:lang w:val="sl-SI" w:eastAsia="sl-SI"/>
    </w:rPr>
  </w:style>
  <w:style w:type="character" w:customStyle="1" w:styleId="NeotevilenodstavekZnak">
    <w:name w:val="Neoštevilčen odstavek Znak"/>
    <w:link w:val="Neotevilenodstavek"/>
    <w:rsid w:val="008E3C84"/>
    <w:rPr>
      <w:rFonts w:ascii="Arial" w:hAnsi="Arial" w:cs="Arial"/>
      <w:sz w:val="24"/>
      <w:szCs w:val="24"/>
      <w:lang w:val="sl-SI" w:eastAsia="sl-SI" w:bidi="ar-SA"/>
    </w:rPr>
  </w:style>
  <w:style w:type="paragraph" w:customStyle="1" w:styleId="Oddelek">
    <w:name w:val="Oddelek"/>
    <w:basedOn w:val="Navaden"/>
    <w:link w:val="OddelekZnak1"/>
    <w:qFormat/>
    <w:rsid w:val="008E3C84"/>
    <w:pPr>
      <w:numPr>
        <w:numId w:val="10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4"/>
      <w:lang w:val="sl-SI" w:eastAsia="sl-SI"/>
    </w:rPr>
  </w:style>
  <w:style w:type="character" w:customStyle="1" w:styleId="OddelekZnak1">
    <w:name w:val="Oddelek Znak1"/>
    <w:link w:val="Oddelek"/>
    <w:rsid w:val="008E3C84"/>
    <w:rPr>
      <w:rFonts w:ascii="Arial" w:hAnsi="Arial" w:cs="Arial"/>
      <w:b/>
      <w:sz w:val="24"/>
      <w:szCs w:val="24"/>
      <w:lang w:val="sl-SI" w:eastAsia="sl-SI" w:bidi="ar-SA"/>
    </w:rPr>
  </w:style>
  <w:style w:type="paragraph" w:customStyle="1" w:styleId="Alineazaodstavkom">
    <w:name w:val="Alinea za odstavkom"/>
    <w:basedOn w:val="Navaden"/>
    <w:link w:val="AlineazaodstavkomZnak"/>
    <w:qFormat/>
    <w:rsid w:val="008E3C84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4"/>
      <w:lang w:val="sl-SI" w:eastAsia="sl-SI"/>
    </w:rPr>
  </w:style>
  <w:style w:type="character" w:customStyle="1" w:styleId="AlineazaodstavkomZnak">
    <w:name w:val="Alinea za odstavkom Znak"/>
    <w:link w:val="Alineazaodstavkom"/>
    <w:rsid w:val="008E3C84"/>
    <w:rPr>
      <w:rFonts w:ascii="Arial" w:hAnsi="Arial" w:cs="Arial"/>
      <w:sz w:val="24"/>
      <w:szCs w:val="24"/>
    </w:rPr>
  </w:style>
  <w:style w:type="paragraph" w:styleId="Seznam">
    <w:name w:val="List"/>
    <w:basedOn w:val="Telobesedila"/>
    <w:rsid w:val="0011651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835"/>
        <w:tab w:val="left" w:pos="3402"/>
      </w:tabs>
      <w:suppressAutoHyphens w:val="0"/>
      <w:spacing w:after="0" w:line="259" w:lineRule="auto"/>
      <w:ind w:left="284" w:hanging="284"/>
      <w:jc w:val="both"/>
    </w:pPr>
    <w:rPr>
      <w:rFonts w:ascii="Frutiger" w:hAnsi="Frutiger"/>
      <w:w w:val="90"/>
      <w:szCs w:val="20"/>
      <w:lang w:val="x-none" w:eastAsia="x-none"/>
    </w:rPr>
  </w:style>
  <w:style w:type="character" w:styleId="Krepko">
    <w:name w:val="Strong"/>
    <w:uiPriority w:val="22"/>
    <w:qFormat/>
    <w:rsid w:val="00116512"/>
    <w:rPr>
      <w:b/>
      <w:bCs/>
    </w:rPr>
  </w:style>
  <w:style w:type="character" w:customStyle="1" w:styleId="Naslov1Znak">
    <w:name w:val="Naslov 1 Znak"/>
    <w:aliases w:val="NASLOV Znak,Poglavje1 Znak,Heading 1si Znak"/>
    <w:link w:val="Naslov1"/>
    <w:rsid w:val="00E3425E"/>
    <w:rPr>
      <w:rFonts w:ascii="Arial" w:hAnsi="Arial"/>
      <w:b/>
      <w:kern w:val="32"/>
      <w:sz w:val="28"/>
      <w:szCs w:val="32"/>
    </w:rPr>
  </w:style>
  <w:style w:type="paragraph" w:styleId="Odstavekseznama">
    <w:name w:val="List Paragraph"/>
    <w:basedOn w:val="Navaden"/>
    <w:link w:val="OdstavekseznamaZnak"/>
    <w:uiPriority w:val="34"/>
    <w:qFormat/>
    <w:rsid w:val="00E3425E"/>
    <w:pPr>
      <w:ind w:left="708"/>
    </w:pPr>
    <w:rPr>
      <w:lang w:val="sl-SI"/>
    </w:rPr>
  </w:style>
  <w:style w:type="character" w:customStyle="1" w:styleId="OdstavekseznamaZnak">
    <w:name w:val="Odstavek seznama Znak"/>
    <w:link w:val="Odstavekseznama"/>
    <w:uiPriority w:val="34"/>
    <w:rsid w:val="00E3425E"/>
    <w:rPr>
      <w:rFonts w:ascii="Arial" w:hAnsi="Arial"/>
      <w:szCs w:val="24"/>
      <w:lang w:eastAsia="en-US"/>
    </w:rPr>
  </w:style>
  <w:style w:type="character" w:styleId="Pripombasklic">
    <w:name w:val="annotation reference"/>
    <w:basedOn w:val="Privzetapisavaodstavka"/>
    <w:rsid w:val="001C735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1C735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1C735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1C73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1C735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1C73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1C7358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B22A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atalabel">
    <w:name w:val="datalabel"/>
    <w:basedOn w:val="Privzetapisavaodstavka"/>
    <w:rsid w:val="00F31481"/>
  </w:style>
  <w:style w:type="character" w:customStyle="1" w:styleId="NogaZnak">
    <w:name w:val="Noga Znak"/>
    <w:basedOn w:val="Privzetapisavaodstavka"/>
    <w:link w:val="Noga"/>
    <w:uiPriority w:val="99"/>
    <w:rsid w:val="00D711AD"/>
    <w:rPr>
      <w:rFonts w:ascii="Arial" w:hAnsi="Arial"/>
      <w:szCs w:val="24"/>
      <w:lang w:val="en-US" w:eastAsia="en-US"/>
    </w:rPr>
  </w:style>
  <w:style w:type="character" w:customStyle="1" w:styleId="TelobesedilaZnak">
    <w:name w:val="Telo besedila Znak"/>
    <w:basedOn w:val="Privzetapisavaodstavka"/>
    <w:link w:val="Telobesedila"/>
    <w:rsid w:val="00B504A2"/>
    <w:rPr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p.svz@gov.si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gp.mf@gov.si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p.mzi@gov.si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11-01-2287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gp.mop@gov.si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yperlink" Target="mailto:gp.ukom@gov.si" TargetMode="External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op.gov.si" TargetMode="External"/><Relationship Id="rId2" Type="http://schemas.openxmlformats.org/officeDocument/2006/relationships/hyperlink" Target="mailto:gp.mop@gov.si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atjaGor\Application%20Data\Microsoft\Predloge\0_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8B7B6-F92D-431B-AF63-DE32AA34F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0_MOP</Template>
  <TotalTime>6</TotalTime>
  <Pages>3</Pages>
  <Words>2289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MZIP</Company>
  <LinksUpToDate>false</LinksUpToDate>
  <CharactersWithSpaces>15307</CharactersWithSpaces>
  <SharedDoc>false</SharedDoc>
  <HLinks>
    <vt:vector size="72" baseType="variant">
      <vt:variant>
        <vt:i4>65565</vt:i4>
      </vt:variant>
      <vt:variant>
        <vt:i4>24</vt:i4>
      </vt:variant>
      <vt:variant>
        <vt:i4>0</vt:i4>
      </vt:variant>
      <vt:variant>
        <vt:i4>5</vt:i4>
      </vt:variant>
      <vt:variant>
        <vt:lpwstr>http://www.dpa.mzip.gov.si/doc/stalisca_do_pripomb.pdf</vt:lpwstr>
      </vt:variant>
      <vt:variant>
        <vt:lpwstr/>
      </vt:variant>
      <vt:variant>
        <vt:i4>5177377</vt:i4>
      </vt:variant>
      <vt:variant>
        <vt:i4>21</vt:i4>
      </vt:variant>
      <vt:variant>
        <vt:i4>0</vt:i4>
      </vt:variant>
      <vt:variant>
        <vt:i4>5</vt:i4>
      </vt:variant>
      <vt:variant>
        <vt:lpwstr>mailto:gp.ukom@gov.si</vt:lpwstr>
      </vt:variant>
      <vt:variant>
        <vt:lpwstr/>
      </vt:variant>
      <vt:variant>
        <vt:i4>3473489</vt:i4>
      </vt:variant>
      <vt:variant>
        <vt:i4>18</vt:i4>
      </vt:variant>
      <vt:variant>
        <vt:i4>0</vt:i4>
      </vt:variant>
      <vt:variant>
        <vt:i4>5</vt:i4>
      </vt:variant>
      <vt:variant>
        <vt:lpwstr>mailto:gp.svz@gov.si</vt:lpwstr>
      </vt:variant>
      <vt:variant>
        <vt:lpwstr/>
      </vt:variant>
      <vt:variant>
        <vt:i4>3080278</vt:i4>
      </vt:variant>
      <vt:variant>
        <vt:i4>15</vt:i4>
      </vt:variant>
      <vt:variant>
        <vt:i4>0</vt:i4>
      </vt:variant>
      <vt:variant>
        <vt:i4>5</vt:i4>
      </vt:variant>
      <vt:variant>
        <vt:lpwstr>mailto:gp.mf@gov.si</vt:lpwstr>
      </vt:variant>
      <vt:variant>
        <vt:lpwstr/>
      </vt:variant>
      <vt:variant>
        <vt:i4>7143440</vt:i4>
      </vt:variant>
      <vt:variant>
        <vt:i4>12</vt:i4>
      </vt:variant>
      <vt:variant>
        <vt:i4>0</vt:i4>
      </vt:variant>
      <vt:variant>
        <vt:i4>5</vt:i4>
      </vt:variant>
      <vt:variant>
        <vt:lpwstr>mailto:glavna.pisarna@mors.si</vt:lpwstr>
      </vt:variant>
      <vt:variant>
        <vt:lpwstr/>
      </vt:variant>
      <vt:variant>
        <vt:i4>4390975</vt:i4>
      </vt:variant>
      <vt:variant>
        <vt:i4>9</vt:i4>
      </vt:variant>
      <vt:variant>
        <vt:i4>0</vt:i4>
      </vt:variant>
      <vt:variant>
        <vt:i4>5</vt:i4>
      </vt:variant>
      <vt:variant>
        <vt:lpwstr>mailto:gp.mzip@gov.si</vt:lpwstr>
      </vt:variant>
      <vt:variant>
        <vt:lpwstr/>
      </vt:variant>
      <vt:variant>
        <vt:i4>3801180</vt:i4>
      </vt:variant>
      <vt:variant>
        <vt:i4>6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  <vt:variant>
        <vt:i4>8060985</vt:i4>
      </vt:variant>
      <vt:variant>
        <vt:i4>3</vt:i4>
      </vt:variant>
      <vt:variant>
        <vt:i4>0</vt:i4>
      </vt:variant>
      <vt:variant>
        <vt:i4>5</vt:i4>
      </vt:variant>
      <vt:variant>
        <vt:lpwstr>http://www.mop.gov.si/</vt:lpwstr>
      </vt:variant>
      <vt:variant>
        <vt:lpwstr/>
      </vt:variant>
      <vt:variant>
        <vt:i4>2883653</vt:i4>
      </vt:variant>
      <vt:variant>
        <vt:i4>0</vt:i4>
      </vt:variant>
      <vt:variant>
        <vt:i4>0</vt:i4>
      </vt:variant>
      <vt:variant>
        <vt:i4>5</vt:i4>
      </vt:variant>
      <vt:variant>
        <vt:lpwstr>mailto:gp.mop@gov.si</vt:lpwstr>
      </vt:variant>
      <vt:variant>
        <vt:lpwstr/>
      </vt:variant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Renata.Gorjup</cp:lastModifiedBy>
  <cp:revision>8</cp:revision>
  <cp:lastPrinted>2011-08-29T13:19:00Z</cp:lastPrinted>
  <dcterms:created xsi:type="dcterms:W3CDTF">2022-04-26T06:54:00Z</dcterms:created>
  <dcterms:modified xsi:type="dcterms:W3CDTF">2022-05-02T20:06:00Z</dcterms:modified>
</cp:coreProperties>
</file>