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978C4" w14:textId="1DBE3B9D" w:rsidR="009855AC" w:rsidRPr="009855AC" w:rsidRDefault="009855AC" w:rsidP="00676934">
      <w:pPr>
        <w:ind w:left="851" w:hanging="851"/>
        <w:rPr>
          <w:b/>
          <w:bCs/>
          <w:lang w:val="sl-SI"/>
        </w:rPr>
      </w:pPr>
      <w:r w:rsidRPr="009855AC">
        <w:rPr>
          <w:b/>
          <w:bCs/>
          <w:lang w:val="sl-SI"/>
        </w:rPr>
        <w:t>Priloga:</w:t>
      </w:r>
      <w:r w:rsidR="00676934">
        <w:rPr>
          <w:b/>
          <w:bCs/>
          <w:lang w:val="sl-SI"/>
        </w:rPr>
        <w:tab/>
      </w:r>
      <w:bookmarkStart w:id="0" w:name="_GoBack"/>
      <w:bookmarkEnd w:id="0"/>
      <w:r w:rsidRPr="009855AC">
        <w:rPr>
          <w:b/>
          <w:bCs/>
          <w:lang w:val="sl-SI"/>
        </w:rPr>
        <w:t xml:space="preserve">Finančna konstrukcija za nastanitev 12 otrok in spremljevalnega osebja z otroki iz </w:t>
      </w:r>
      <w:proofErr w:type="spellStart"/>
      <w:r w:rsidRPr="009855AC">
        <w:rPr>
          <w:b/>
          <w:bCs/>
          <w:lang w:val="sl-SI"/>
        </w:rPr>
        <w:t>Luganske</w:t>
      </w:r>
      <w:proofErr w:type="spellEnd"/>
      <w:r w:rsidRPr="009855AC">
        <w:rPr>
          <w:b/>
          <w:bCs/>
          <w:lang w:val="sl-SI"/>
        </w:rPr>
        <w:t xml:space="preserve"> sirotišnice št. 2 iz Ukrajine</w:t>
      </w:r>
    </w:p>
    <w:p w14:paraId="5E3D8673" w14:textId="77777777" w:rsidR="00AC583A" w:rsidRPr="009855AC" w:rsidRDefault="00AC583A" w:rsidP="009855AC">
      <w:pPr>
        <w:rPr>
          <w:lang w:val="sl-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4"/>
        <w:gridCol w:w="4234"/>
      </w:tblGrid>
      <w:tr w:rsidR="009855AC" w:rsidRPr="009855AC" w14:paraId="0D89DE7F" w14:textId="77777777" w:rsidTr="006F0677"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969CA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 </w:t>
            </w:r>
          </w:p>
        </w:tc>
        <w:tc>
          <w:tcPr>
            <w:tcW w:w="43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16F8" w14:textId="30BF3A5C" w:rsidR="009855AC" w:rsidRPr="009855AC" w:rsidRDefault="00A7000C" w:rsidP="006F0677">
            <w:pPr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Ocenjena v</w:t>
            </w:r>
            <w:r w:rsidR="009855AC" w:rsidRPr="009855AC">
              <w:rPr>
                <w:b/>
                <w:bCs/>
                <w:lang w:val="sl-SI"/>
              </w:rPr>
              <w:t>rednost projekta</w:t>
            </w:r>
          </w:p>
        </w:tc>
      </w:tr>
      <w:tr w:rsidR="009855AC" w:rsidRPr="00011AD9" w14:paraId="1F5ECD5D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95CAA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 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4DE3E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6 mesecev (v EUR) za leto 2024/2025</w:t>
            </w:r>
          </w:p>
        </w:tc>
      </w:tr>
      <w:tr w:rsidR="009855AC" w:rsidRPr="009855AC" w14:paraId="2BB35F87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1E49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Nastanitev v dijaškem domu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A484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 </w:t>
            </w:r>
          </w:p>
        </w:tc>
      </w:tr>
      <w:tr w:rsidR="009855AC" w:rsidRPr="009855AC" w14:paraId="3A0F6182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49663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Oskrbnine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A0D5B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88.560</w:t>
            </w:r>
          </w:p>
        </w:tc>
      </w:tr>
      <w:tr w:rsidR="009855AC" w:rsidRPr="009855AC" w14:paraId="7CEBB8FD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7F08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Nastanitev v Slavini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48B3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 </w:t>
            </w:r>
          </w:p>
        </w:tc>
      </w:tr>
      <w:tr w:rsidR="009855AC" w:rsidRPr="009855AC" w14:paraId="15310854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4CA6D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Oskrbnine (do 12 otrok)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6B600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99.360</w:t>
            </w:r>
          </w:p>
        </w:tc>
      </w:tr>
      <w:tr w:rsidR="009855AC" w:rsidRPr="009855AC" w14:paraId="64EB8B9B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92867" w14:textId="19AC835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Stroški</w:t>
            </w:r>
            <w:r w:rsidR="00676934">
              <w:rPr>
                <w:b/>
                <w:bCs/>
                <w:lang w:val="sl-SI"/>
              </w:rPr>
              <w:t>,</w:t>
            </w:r>
            <w:r w:rsidRPr="009855AC">
              <w:rPr>
                <w:b/>
                <w:bCs/>
                <w:lang w:val="sl-SI"/>
              </w:rPr>
              <w:t xml:space="preserve"> povezani z nastanitvijo:</w:t>
            </w:r>
          </w:p>
          <w:p w14:paraId="012FBF81" w14:textId="598A968D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 xml:space="preserve">Obratovalni stroški, najem hiše in skladišča, </w:t>
            </w:r>
            <w:r w:rsidR="00A7000C" w:rsidRPr="009855AC">
              <w:rPr>
                <w:lang w:val="sl-SI"/>
              </w:rPr>
              <w:t>varnostna</w:t>
            </w:r>
            <w:r w:rsidRPr="009855AC">
              <w:rPr>
                <w:lang w:val="sl-SI"/>
              </w:rPr>
              <w:t xml:space="preserve"> služba, prevozi,</w:t>
            </w:r>
            <w:r w:rsidR="00A7000C">
              <w:rPr>
                <w:lang w:val="sl-SI"/>
              </w:rPr>
              <w:t xml:space="preserve"> </w:t>
            </w:r>
            <w:r w:rsidRPr="009855AC">
              <w:rPr>
                <w:lang w:val="sl-SI"/>
              </w:rPr>
              <w:t>čiščenje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614D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133.200</w:t>
            </w:r>
          </w:p>
        </w:tc>
      </w:tr>
      <w:tr w:rsidR="009855AC" w:rsidRPr="009855AC" w14:paraId="29B7246F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7AD56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Zaposlitev 8 oseb + študenti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18D51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188.200</w:t>
            </w:r>
          </w:p>
        </w:tc>
      </w:tr>
      <w:tr w:rsidR="009855AC" w:rsidRPr="009855AC" w14:paraId="223FDABF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D7F27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EA4A" w14:textId="77777777" w:rsidR="009855AC" w:rsidRPr="009855AC" w:rsidRDefault="009855AC" w:rsidP="006F0677">
            <w:pPr>
              <w:rPr>
                <w:lang w:val="sl-SI"/>
              </w:rPr>
            </w:pPr>
          </w:p>
        </w:tc>
      </w:tr>
      <w:tr w:rsidR="009855AC" w:rsidRPr="009855AC" w14:paraId="12244055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79E44" w14:textId="37C19CE3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Materialni stroški 3</w:t>
            </w:r>
            <w:r w:rsidR="00676934">
              <w:rPr>
                <w:b/>
                <w:bCs/>
                <w:lang w:val="sl-SI"/>
              </w:rPr>
              <w:t xml:space="preserve"> </w:t>
            </w:r>
            <w:r w:rsidRPr="009855AC">
              <w:rPr>
                <w:b/>
                <w:bCs/>
                <w:lang w:val="sl-SI"/>
              </w:rPr>
              <w:t>%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581D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15.280</w:t>
            </w:r>
          </w:p>
        </w:tc>
      </w:tr>
      <w:tr w:rsidR="009855AC" w:rsidRPr="009855AC" w14:paraId="2574DAE3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B0A8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 xml:space="preserve">Interesne dejavnosti 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9E436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6.000</w:t>
            </w:r>
          </w:p>
        </w:tc>
      </w:tr>
      <w:tr w:rsidR="009855AC" w:rsidRPr="009855AC" w14:paraId="24AF82C5" w14:textId="77777777" w:rsidTr="006F0677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E0644" w14:textId="77777777" w:rsidR="009855AC" w:rsidRPr="009855AC" w:rsidRDefault="009855AC" w:rsidP="006F0677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SKUPAJ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32356" w14:textId="77777777" w:rsidR="009855AC" w:rsidRPr="009855AC" w:rsidRDefault="009855AC" w:rsidP="006F0677">
            <w:pPr>
              <w:rPr>
                <w:lang w:val="sl-SI"/>
              </w:rPr>
            </w:pPr>
            <w:r w:rsidRPr="009855AC">
              <w:rPr>
                <w:lang w:val="sl-SI"/>
              </w:rPr>
              <w:t>530.600</w:t>
            </w:r>
          </w:p>
        </w:tc>
      </w:tr>
    </w:tbl>
    <w:p w14:paraId="7C3881F3" w14:textId="77777777" w:rsidR="009855AC" w:rsidRPr="009855AC" w:rsidRDefault="009855AC" w:rsidP="009855AC">
      <w:pPr>
        <w:rPr>
          <w:lang w:val="sl-SI"/>
        </w:rPr>
      </w:pPr>
    </w:p>
    <w:p w14:paraId="75CF56E1" w14:textId="77777777" w:rsidR="005C1B10" w:rsidRPr="009855AC" w:rsidRDefault="005C1B10" w:rsidP="00F13907">
      <w:pPr>
        <w:jc w:val="both"/>
        <w:rPr>
          <w:rFonts w:cs="Arial"/>
          <w:szCs w:val="20"/>
          <w:lang w:val="sl-SI"/>
        </w:rPr>
      </w:pPr>
    </w:p>
    <w:sectPr w:rsidR="005C1B10" w:rsidRPr="009855AC" w:rsidSect="00164064"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C9A65" w14:textId="77777777" w:rsidR="008E2E72" w:rsidRDefault="008E2E72">
      <w:r>
        <w:separator/>
      </w:r>
    </w:p>
  </w:endnote>
  <w:endnote w:type="continuationSeparator" w:id="0">
    <w:p w14:paraId="056D69BF" w14:textId="77777777" w:rsidR="008E2E72" w:rsidRDefault="008E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CB729" w14:textId="77777777" w:rsidR="008E2E72" w:rsidRDefault="008E2E72">
      <w:r>
        <w:separator/>
      </w:r>
    </w:p>
  </w:footnote>
  <w:footnote w:type="continuationSeparator" w:id="0">
    <w:p w14:paraId="4B0D5B85" w14:textId="77777777" w:rsidR="008E2E72" w:rsidRDefault="008E2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DC2A9" w14:textId="77777777" w:rsidR="00086D6A" w:rsidRPr="008F3500" w:rsidRDefault="00086D6A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F5D87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138"/>
    <w:multiLevelType w:val="multilevel"/>
    <w:tmpl w:val="1A50AEB0"/>
    <w:lvl w:ilvl="0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638085F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86595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11C78"/>
    <w:multiLevelType w:val="hybridMultilevel"/>
    <w:tmpl w:val="A5C88028"/>
    <w:lvl w:ilvl="0" w:tplc="FC32978E">
      <w:numFmt w:val="bullet"/>
      <w:lvlText w:val="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60E1D"/>
    <w:multiLevelType w:val="hybridMultilevel"/>
    <w:tmpl w:val="DC2E64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E1A1C"/>
    <w:multiLevelType w:val="multilevel"/>
    <w:tmpl w:val="D760152A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2C892D61"/>
    <w:multiLevelType w:val="hybridMultilevel"/>
    <w:tmpl w:val="BBB6B5E2"/>
    <w:lvl w:ilvl="0" w:tplc="026EA49E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9114AC"/>
    <w:multiLevelType w:val="multilevel"/>
    <w:tmpl w:val="6B54F3B6"/>
    <w:lvl w:ilvl="0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4847BF5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C276A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E70B3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C07E4"/>
    <w:multiLevelType w:val="hybridMultilevel"/>
    <w:tmpl w:val="B44AEA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76A21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C6636"/>
    <w:multiLevelType w:val="multilevel"/>
    <w:tmpl w:val="E2B4C1D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>
      <w:numFmt w:val="bullet"/>
      <w:lvlText w:val="•"/>
      <w:lvlJc w:val="left"/>
      <w:pPr>
        <w:ind w:left="2700" w:hanging="720"/>
      </w:pPr>
      <w:rPr>
        <w:rFonts w:ascii="Arial" w:eastAsia="Times New Roman" w:hAnsi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62CA7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E5C23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72669"/>
    <w:multiLevelType w:val="multilevel"/>
    <w:tmpl w:val="6BE6DD1A"/>
    <w:lvl w:ilvl="0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 w15:restartNumberingAfterBreak="0">
    <w:nsid w:val="63E51903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00EF5"/>
    <w:multiLevelType w:val="hybridMultilevel"/>
    <w:tmpl w:val="2C90E82E"/>
    <w:lvl w:ilvl="0" w:tplc="53765ED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A6ED8"/>
    <w:multiLevelType w:val="hybridMultilevel"/>
    <w:tmpl w:val="FF18F3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57DBC"/>
    <w:multiLevelType w:val="hybridMultilevel"/>
    <w:tmpl w:val="5B1E1E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27BFA"/>
    <w:multiLevelType w:val="hybridMultilevel"/>
    <w:tmpl w:val="5B1E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"/>
  </w:num>
  <w:num w:numId="4">
    <w:abstractNumId w:val="8"/>
  </w:num>
  <w:num w:numId="5">
    <w:abstractNumId w:val="18"/>
  </w:num>
  <w:num w:numId="6">
    <w:abstractNumId w:val="6"/>
  </w:num>
  <w:num w:numId="7">
    <w:abstractNumId w:val="21"/>
  </w:num>
  <w:num w:numId="8">
    <w:abstractNumId w:val="23"/>
  </w:num>
  <w:num w:numId="9">
    <w:abstractNumId w:val="5"/>
  </w:num>
  <w:num w:numId="10">
    <w:abstractNumId w:val="12"/>
  </w:num>
  <w:num w:numId="11">
    <w:abstractNumId w:val="24"/>
  </w:num>
  <w:num w:numId="12">
    <w:abstractNumId w:val="11"/>
  </w:num>
  <w:num w:numId="13">
    <w:abstractNumId w:val="17"/>
  </w:num>
  <w:num w:numId="14">
    <w:abstractNumId w:val="20"/>
  </w:num>
  <w:num w:numId="15">
    <w:abstractNumId w:val="22"/>
  </w:num>
  <w:num w:numId="16">
    <w:abstractNumId w:val="0"/>
  </w:num>
  <w:num w:numId="17">
    <w:abstractNumId w:val="4"/>
  </w:num>
  <w:num w:numId="18">
    <w:abstractNumId w:val="16"/>
  </w:num>
  <w:num w:numId="19">
    <w:abstractNumId w:val="19"/>
  </w:num>
  <w:num w:numId="20">
    <w:abstractNumId w:val="9"/>
  </w:num>
  <w:num w:numId="21">
    <w:abstractNumId w:val="10"/>
  </w:num>
  <w:num w:numId="22">
    <w:abstractNumId w:val="13"/>
  </w:num>
  <w:num w:numId="23">
    <w:abstractNumId w:val="7"/>
  </w:num>
  <w:num w:numId="24">
    <w:abstractNumId w:val="3"/>
  </w:num>
  <w:num w:numId="2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A1"/>
    <w:rsid w:val="000013F8"/>
    <w:rsid w:val="000079A3"/>
    <w:rsid w:val="00011608"/>
    <w:rsid w:val="00011AD9"/>
    <w:rsid w:val="00013891"/>
    <w:rsid w:val="00015E29"/>
    <w:rsid w:val="0002003A"/>
    <w:rsid w:val="00020E0E"/>
    <w:rsid w:val="00022C70"/>
    <w:rsid w:val="00022DF4"/>
    <w:rsid w:val="00023A88"/>
    <w:rsid w:val="00024BE1"/>
    <w:rsid w:val="00027356"/>
    <w:rsid w:val="00042D7C"/>
    <w:rsid w:val="0004496B"/>
    <w:rsid w:val="000461A0"/>
    <w:rsid w:val="0005098E"/>
    <w:rsid w:val="00055322"/>
    <w:rsid w:val="00061B82"/>
    <w:rsid w:val="00071E74"/>
    <w:rsid w:val="0007719B"/>
    <w:rsid w:val="000808D9"/>
    <w:rsid w:val="00086D6A"/>
    <w:rsid w:val="00094283"/>
    <w:rsid w:val="00094B55"/>
    <w:rsid w:val="000A6689"/>
    <w:rsid w:val="000A6A14"/>
    <w:rsid w:val="000A7238"/>
    <w:rsid w:val="000B026B"/>
    <w:rsid w:val="000B19C8"/>
    <w:rsid w:val="000B518C"/>
    <w:rsid w:val="000B7C23"/>
    <w:rsid w:val="000C5023"/>
    <w:rsid w:val="000C5FBA"/>
    <w:rsid w:val="000C666D"/>
    <w:rsid w:val="000D50BA"/>
    <w:rsid w:val="000D6C7B"/>
    <w:rsid w:val="000E5A9B"/>
    <w:rsid w:val="000F396C"/>
    <w:rsid w:val="000F5AE0"/>
    <w:rsid w:val="000F65C7"/>
    <w:rsid w:val="0010345D"/>
    <w:rsid w:val="00105649"/>
    <w:rsid w:val="001072E0"/>
    <w:rsid w:val="001156AF"/>
    <w:rsid w:val="00117BCE"/>
    <w:rsid w:val="001201A9"/>
    <w:rsid w:val="001203B7"/>
    <w:rsid w:val="001216D9"/>
    <w:rsid w:val="00123344"/>
    <w:rsid w:val="00123A8A"/>
    <w:rsid w:val="00124BF4"/>
    <w:rsid w:val="00124CC4"/>
    <w:rsid w:val="001254A2"/>
    <w:rsid w:val="0012570A"/>
    <w:rsid w:val="00125B19"/>
    <w:rsid w:val="00127B86"/>
    <w:rsid w:val="001357B2"/>
    <w:rsid w:val="0014018C"/>
    <w:rsid w:val="00145E4B"/>
    <w:rsid w:val="00147568"/>
    <w:rsid w:val="00150E8F"/>
    <w:rsid w:val="00151EB1"/>
    <w:rsid w:val="00155C05"/>
    <w:rsid w:val="00157BD8"/>
    <w:rsid w:val="00162821"/>
    <w:rsid w:val="00162DEA"/>
    <w:rsid w:val="00163E64"/>
    <w:rsid w:val="00164064"/>
    <w:rsid w:val="001644F2"/>
    <w:rsid w:val="00164FD6"/>
    <w:rsid w:val="00166F18"/>
    <w:rsid w:val="001702AF"/>
    <w:rsid w:val="00170AC3"/>
    <w:rsid w:val="0017478F"/>
    <w:rsid w:val="00181010"/>
    <w:rsid w:val="00184C8D"/>
    <w:rsid w:val="00190D14"/>
    <w:rsid w:val="00193C52"/>
    <w:rsid w:val="00194BFD"/>
    <w:rsid w:val="00197707"/>
    <w:rsid w:val="001A5BCD"/>
    <w:rsid w:val="001A7168"/>
    <w:rsid w:val="001B121D"/>
    <w:rsid w:val="001B3F20"/>
    <w:rsid w:val="001C5448"/>
    <w:rsid w:val="001C63FA"/>
    <w:rsid w:val="001D0BBB"/>
    <w:rsid w:val="001D0DF7"/>
    <w:rsid w:val="001D1869"/>
    <w:rsid w:val="001D6B31"/>
    <w:rsid w:val="001D7F4C"/>
    <w:rsid w:val="001E280B"/>
    <w:rsid w:val="001E5299"/>
    <w:rsid w:val="001F216E"/>
    <w:rsid w:val="001F75AE"/>
    <w:rsid w:val="00201A56"/>
    <w:rsid w:val="00202A77"/>
    <w:rsid w:val="00210678"/>
    <w:rsid w:val="00213EA9"/>
    <w:rsid w:val="00213F0B"/>
    <w:rsid w:val="00216155"/>
    <w:rsid w:val="00222ED5"/>
    <w:rsid w:val="002254D8"/>
    <w:rsid w:val="00231EF9"/>
    <w:rsid w:val="00235401"/>
    <w:rsid w:val="00245873"/>
    <w:rsid w:val="002466C5"/>
    <w:rsid w:val="002500C8"/>
    <w:rsid w:val="00251A2F"/>
    <w:rsid w:val="00252403"/>
    <w:rsid w:val="002556AA"/>
    <w:rsid w:val="00261657"/>
    <w:rsid w:val="00263187"/>
    <w:rsid w:val="00267E56"/>
    <w:rsid w:val="00270C5E"/>
    <w:rsid w:val="00271CE5"/>
    <w:rsid w:val="002802FC"/>
    <w:rsid w:val="00282020"/>
    <w:rsid w:val="00284E35"/>
    <w:rsid w:val="00286E3F"/>
    <w:rsid w:val="00292D7D"/>
    <w:rsid w:val="002A04F4"/>
    <w:rsid w:val="002A14FB"/>
    <w:rsid w:val="002A2B69"/>
    <w:rsid w:val="002B4390"/>
    <w:rsid w:val="002C30A8"/>
    <w:rsid w:val="002C4566"/>
    <w:rsid w:val="002C6DDC"/>
    <w:rsid w:val="002D2EF8"/>
    <w:rsid w:val="002E2A15"/>
    <w:rsid w:val="002F1C37"/>
    <w:rsid w:val="002F423A"/>
    <w:rsid w:val="002F46A8"/>
    <w:rsid w:val="0030146B"/>
    <w:rsid w:val="00304706"/>
    <w:rsid w:val="003149D1"/>
    <w:rsid w:val="0031511E"/>
    <w:rsid w:val="00317B07"/>
    <w:rsid w:val="00324D1F"/>
    <w:rsid w:val="00324D79"/>
    <w:rsid w:val="00325FD2"/>
    <w:rsid w:val="0032687F"/>
    <w:rsid w:val="00331CDD"/>
    <w:rsid w:val="00334868"/>
    <w:rsid w:val="00340539"/>
    <w:rsid w:val="003446C5"/>
    <w:rsid w:val="00345458"/>
    <w:rsid w:val="003479B4"/>
    <w:rsid w:val="00347BEE"/>
    <w:rsid w:val="00353A52"/>
    <w:rsid w:val="0035779D"/>
    <w:rsid w:val="003636BF"/>
    <w:rsid w:val="00363F66"/>
    <w:rsid w:val="00365620"/>
    <w:rsid w:val="0036574A"/>
    <w:rsid w:val="00371442"/>
    <w:rsid w:val="003758B6"/>
    <w:rsid w:val="00376CED"/>
    <w:rsid w:val="00380E91"/>
    <w:rsid w:val="00384478"/>
    <w:rsid w:val="003845B4"/>
    <w:rsid w:val="00387B1A"/>
    <w:rsid w:val="00396528"/>
    <w:rsid w:val="003A6E31"/>
    <w:rsid w:val="003C3173"/>
    <w:rsid w:val="003C43A8"/>
    <w:rsid w:val="003C5DA2"/>
    <w:rsid w:val="003C5EE5"/>
    <w:rsid w:val="003D2745"/>
    <w:rsid w:val="003D2A31"/>
    <w:rsid w:val="003D4331"/>
    <w:rsid w:val="003E1C74"/>
    <w:rsid w:val="003E5057"/>
    <w:rsid w:val="003E7123"/>
    <w:rsid w:val="003F0803"/>
    <w:rsid w:val="003F12A7"/>
    <w:rsid w:val="003F2408"/>
    <w:rsid w:val="003F7652"/>
    <w:rsid w:val="00405693"/>
    <w:rsid w:val="00412591"/>
    <w:rsid w:val="00413441"/>
    <w:rsid w:val="00414E35"/>
    <w:rsid w:val="00416E0F"/>
    <w:rsid w:val="00420D5D"/>
    <w:rsid w:val="0042469C"/>
    <w:rsid w:val="00425399"/>
    <w:rsid w:val="00430E4E"/>
    <w:rsid w:val="004314D2"/>
    <w:rsid w:val="00431FCA"/>
    <w:rsid w:val="0044058F"/>
    <w:rsid w:val="0044310A"/>
    <w:rsid w:val="004521EB"/>
    <w:rsid w:val="00453F50"/>
    <w:rsid w:val="0045463B"/>
    <w:rsid w:val="004657EE"/>
    <w:rsid w:val="0046726A"/>
    <w:rsid w:val="00467BB7"/>
    <w:rsid w:val="00470FAF"/>
    <w:rsid w:val="00471808"/>
    <w:rsid w:val="004744B5"/>
    <w:rsid w:val="00482FF5"/>
    <w:rsid w:val="004859A5"/>
    <w:rsid w:val="00494B63"/>
    <w:rsid w:val="004958B9"/>
    <w:rsid w:val="004A0133"/>
    <w:rsid w:val="004A1C72"/>
    <w:rsid w:val="004A26B5"/>
    <w:rsid w:val="004A33DA"/>
    <w:rsid w:val="004A7A5E"/>
    <w:rsid w:val="004B0B66"/>
    <w:rsid w:val="004B47D0"/>
    <w:rsid w:val="004B58CE"/>
    <w:rsid w:val="004C324D"/>
    <w:rsid w:val="004C40A5"/>
    <w:rsid w:val="004C7FA1"/>
    <w:rsid w:val="004D010C"/>
    <w:rsid w:val="004D2295"/>
    <w:rsid w:val="004D2A6C"/>
    <w:rsid w:val="004D2C0B"/>
    <w:rsid w:val="004D47F1"/>
    <w:rsid w:val="004D5EF2"/>
    <w:rsid w:val="004E7529"/>
    <w:rsid w:val="004F1147"/>
    <w:rsid w:val="004F13CE"/>
    <w:rsid w:val="004F610A"/>
    <w:rsid w:val="004F611B"/>
    <w:rsid w:val="00502C5E"/>
    <w:rsid w:val="0050675F"/>
    <w:rsid w:val="005120E2"/>
    <w:rsid w:val="005162A1"/>
    <w:rsid w:val="00516537"/>
    <w:rsid w:val="005209C0"/>
    <w:rsid w:val="00521A36"/>
    <w:rsid w:val="0052266C"/>
    <w:rsid w:val="00526246"/>
    <w:rsid w:val="005336F4"/>
    <w:rsid w:val="005373B7"/>
    <w:rsid w:val="0054083B"/>
    <w:rsid w:val="00543A7E"/>
    <w:rsid w:val="005445B7"/>
    <w:rsid w:val="00546204"/>
    <w:rsid w:val="005474D5"/>
    <w:rsid w:val="00547A86"/>
    <w:rsid w:val="00547CBB"/>
    <w:rsid w:val="00563EB0"/>
    <w:rsid w:val="00567106"/>
    <w:rsid w:val="00574E9D"/>
    <w:rsid w:val="00581B10"/>
    <w:rsid w:val="00582049"/>
    <w:rsid w:val="0058354D"/>
    <w:rsid w:val="00584A86"/>
    <w:rsid w:val="005872FF"/>
    <w:rsid w:val="005978BE"/>
    <w:rsid w:val="005A5D6D"/>
    <w:rsid w:val="005A768E"/>
    <w:rsid w:val="005C16FA"/>
    <w:rsid w:val="005C1B10"/>
    <w:rsid w:val="005C2F62"/>
    <w:rsid w:val="005D1B7F"/>
    <w:rsid w:val="005D5B96"/>
    <w:rsid w:val="005D670A"/>
    <w:rsid w:val="005E0C5F"/>
    <w:rsid w:val="005E1D3C"/>
    <w:rsid w:val="005F2575"/>
    <w:rsid w:val="00602053"/>
    <w:rsid w:val="0060392D"/>
    <w:rsid w:val="00606C22"/>
    <w:rsid w:val="00606EE6"/>
    <w:rsid w:val="00611213"/>
    <w:rsid w:val="00611D28"/>
    <w:rsid w:val="006121CB"/>
    <w:rsid w:val="006175EB"/>
    <w:rsid w:val="00625AE6"/>
    <w:rsid w:val="0063029D"/>
    <w:rsid w:val="00631D21"/>
    <w:rsid w:val="00632253"/>
    <w:rsid w:val="006354E5"/>
    <w:rsid w:val="00640506"/>
    <w:rsid w:val="006416DE"/>
    <w:rsid w:val="00642714"/>
    <w:rsid w:val="00642FFD"/>
    <w:rsid w:val="006455CE"/>
    <w:rsid w:val="00651A00"/>
    <w:rsid w:val="0065442E"/>
    <w:rsid w:val="00655841"/>
    <w:rsid w:val="00655C6F"/>
    <w:rsid w:val="006573F9"/>
    <w:rsid w:val="006576B6"/>
    <w:rsid w:val="006608B4"/>
    <w:rsid w:val="00664BF1"/>
    <w:rsid w:val="006703BA"/>
    <w:rsid w:val="0067436B"/>
    <w:rsid w:val="00676934"/>
    <w:rsid w:val="00677316"/>
    <w:rsid w:val="006873DE"/>
    <w:rsid w:val="00687BC2"/>
    <w:rsid w:val="0069016D"/>
    <w:rsid w:val="006930E5"/>
    <w:rsid w:val="00694E22"/>
    <w:rsid w:val="00695D74"/>
    <w:rsid w:val="00697986"/>
    <w:rsid w:val="006A0A7D"/>
    <w:rsid w:val="006A6201"/>
    <w:rsid w:val="006A6A1D"/>
    <w:rsid w:val="006A7FFC"/>
    <w:rsid w:val="006B4186"/>
    <w:rsid w:val="006B55AB"/>
    <w:rsid w:val="006B5DE4"/>
    <w:rsid w:val="006B6CEE"/>
    <w:rsid w:val="006C0722"/>
    <w:rsid w:val="006D547E"/>
    <w:rsid w:val="006E0D82"/>
    <w:rsid w:val="006E225D"/>
    <w:rsid w:val="006E2E24"/>
    <w:rsid w:val="006E57CF"/>
    <w:rsid w:val="006E5F0F"/>
    <w:rsid w:val="006E7C58"/>
    <w:rsid w:val="006F2DBA"/>
    <w:rsid w:val="007012B6"/>
    <w:rsid w:val="00716313"/>
    <w:rsid w:val="0072017B"/>
    <w:rsid w:val="007230D4"/>
    <w:rsid w:val="00723169"/>
    <w:rsid w:val="007268DB"/>
    <w:rsid w:val="00731885"/>
    <w:rsid w:val="007329AE"/>
    <w:rsid w:val="00733017"/>
    <w:rsid w:val="00740793"/>
    <w:rsid w:val="00741593"/>
    <w:rsid w:val="00751ECB"/>
    <w:rsid w:val="007602AB"/>
    <w:rsid w:val="00762272"/>
    <w:rsid w:val="00767149"/>
    <w:rsid w:val="00774A4E"/>
    <w:rsid w:val="00783310"/>
    <w:rsid w:val="00790826"/>
    <w:rsid w:val="007916A0"/>
    <w:rsid w:val="00791844"/>
    <w:rsid w:val="007A126C"/>
    <w:rsid w:val="007A1F20"/>
    <w:rsid w:val="007A4462"/>
    <w:rsid w:val="007A4A6D"/>
    <w:rsid w:val="007A6B3A"/>
    <w:rsid w:val="007B12F7"/>
    <w:rsid w:val="007B4004"/>
    <w:rsid w:val="007B5DF8"/>
    <w:rsid w:val="007C417A"/>
    <w:rsid w:val="007D1BCF"/>
    <w:rsid w:val="007D75CF"/>
    <w:rsid w:val="007D798D"/>
    <w:rsid w:val="007E0440"/>
    <w:rsid w:val="007E631A"/>
    <w:rsid w:val="007E6DC5"/>
    <w:rsid w:val="00800F95"/>
    <w:rsid w:val="00803A21"/>
    <w:rsid w:val="00807F13"/>
    <w:rsid w:val="00812FD8"/>
    <w:rsid w:val="008215D0"/>
    <w:rsid w:val="00821C3C"/>
    <w:rsid w:val="00823508"/>
    <w:rsid w:val="00824972"/>
    <w:rsid w:val="008422FB"/>
    <w:rsid w:val="00853B56"/>
    <w:rsid w:val="0085661C"/>
    <w:rsid w:val="00860E30"/>
    <w:rsid w:val="00865049"/>
    <w:rsid w:val="00866CDC"/>
    <w:rsid w:val="00870717"/>
    <w:rsid w:val="00873868"/>
    <w:rsid w:val="00877FFC"/>
    <w:rsid w:val="008802AF"/>
    <w:rsid w:val="0088043C"/>
    <w:rsid w:val="0088055F"/>
    <w:rsid w:val="00880FBA"/>
    <w:rsid w:val="00884889"/>
    <w:rsid w:val="0088583B"/>
    <w:rsid w:val="008906C9"/>
    <w:rsid w:val="00894A5A"/>
    <w:rsid w:val="0089515C"/>
    <w:rsid w:val="008B5572"/>
    <w:rsid w:val="008C1676"/>
    <w:rsid w:val="008C279B"/>
    <w:rsid w:val="008C5738"/>
    <w:rsid w:val="008D04F0"/>
    <w:rsid w:val="008D05C1"/>
    <w:rsid w:val="008E2E72"/>
    <w:rsid w:val="008E575E"/>
    <w:rsid w:val="008F3500"/>
    <w:rsid w:val="0090289F"/>
    <w:rsid w:val="00906B62"/>
    <w:rsid w:val="00915C0D"/>
    <w:rsid w:val="00915CBC"/>
    <w:rsid w:val="00924753"/>
    <w:rsid w:val="00924E3C"/>
    <w:rsid w:val="0092768D"/>
    <w:rsid w:val="009365EF"/>
    <w:rsid w:val="00936756"/>
    <w:rsid w:val="009422EB"/>
    <w:rsid w:val="00943DBA"/>
    <w:rsid w:val="00944611"/>
    <w:rsid w:val="00953567"/>
    <w:rsid w:val="009551C0"/>
    <w:rsid w:val="00957A63"/>
    <w:rsid w:val="0096017D"/>
    <w:rsid w:val="009612BB"/>
    <w:rsid w:val="009636F2"/>
    <w:rsid w:val="0097288F"/>
    <w:rsid w:val="009761D2"/>
    <w:rsid w:val="009855AC"/>
    <w:rsid w:val="00990721"/>
    <w:rsid w:val="00990990"/>
    <w:rsid w:val="0099437B"/>
    <w:rsid w:val="009A26FE"/>
    <w:rsid w:val="009B2186"/>
    <w:rsid w:val="009B320A"/>
    <w:rsid w:val="009C5C51"/>
    <w:rsid w:val="009C71AE"/>
    <w:rsid w:val="009C740A"/>
    <w:rsid w:val="009D1716"/>
    <w:rsid w:val="009D3B16"/>
    <w:rsid w:val="009E3414"/>
    <w:rsid w:val="009F0717"/>
    <w:rsid w:val="009F5AB5"/>
    <w:rsid w:val="009F69E4"/>
    <w:rsid w:val="009F6D95"/>
    <w:rsid w:val="009F70C8"/>
    <w:rsid w:val="00A004EB"/>
    <w:rsid w:val="00A125C5"/>
    <w:rsid w:val="00A2292F"/>
    <w:rsid w:val="00A2451C"/>
    <w:rsid w:val="00A3126E"/>
    <w:rsid w:val="00A33846"/>
    <w:rsid w:val="00A37AB0"/>
    <w:rsid w:val="00A40398"/>
    <w:rsid w:val="00A44325"/>
    <w:rsid w:val="00A44BAF"/>
    <w:rsid w:val="00A46285"/>
    <w:rsid w:val="00A61AB4"/>
    <w:rsid w:val="00A65EE7"/>
    <w:rsid w:val="00A66624"/>
    <w:rsid w:val="00A673C6"/>
    <w:rsid w:val="00A7000C"/>
    <w:rsid w:val="00A70133"/>
    <w:rsid w:val="00A74CD6"/>
    <w:rsid w:val="00A754DC"/>
    <w:rsid w:val="00A755FF"/>
    <w:rsid w:val="00A76536"/>
    <w:rsid w:val="00A770A6"/>
    <w:rsid w:val="00A7726D"/>
    <w:rsid w:val="00A813B1"/>
    <w:rsid w:val="00A81597"/>
    <w:rsid w:val="00A8478D"/>
    <w:rsid w:val="00A86166"/>
    <w:rsid w:val="00A94728"/>
    <w:rsid w:val="00AA1229"/>
    <w:rsid w:val="00AA7ED8"/>
    <w:rsid w:val="00AB36C4"/>
    <w:rsid w:val="00AC1F38"/>
    <w:rsid w:val="00AC32B2"/>
    <w:rsid w:val="00AC54DB"/>
    <w:rsid w:val="00AC583A"/>
    <w:rsid w:val="00AD07A1"/>
    <w:rsid w:val="00AD6C16"/>
    <w:rsid w:val="00AE102C"/>
    <w:rsid w:val="00AE22B6"/>
    <w:rsid w:val="00AE263B"/>
    <w:rsid w:val="00AE5275"/>
    <w:rsid w:val="00AF00EA"/>
    <w:rsid w:val="00AF26B9"/>
    <w:rsid w:val="00AF3D3E"/>
    <w:rsid w:val="00AF4304"/>
    <w:rsid w:val="00B01735"/>
    <w:rsid w:val="00B0189B"/>
    <w:rsid w:val="00B10508"/>
    <w:rsid w:val="00B17141"/>
    <w:rsid w:val="00B22DD7"/>
    <w:rsid w:val="00B26F20"/>
    <w:rsid w:val="00B30FD8"/>
    <w:rsid w:val="00B31575"/>
    <w:rsid w:val="00B317A1"/>
    <w:rsid w:val="00B46222"/>
    <w:rsid w:val="00B50702"/>
    <w:rsid w:val="00B52AB0"/>
    <w:rsid w:val="00B546AD"/>
    <w:rsid w:val="00B60055"/>
    <w:rsid w:val="00B60317"/>
    <w:rsid w:val="00B607C1"/>
    <w:rsid w:val="00B63B47"/>
    <w:rsid w:val="00B71578"/>
    <w:rsid w:val="00B7521A"/>
    <w:rsid w:val="00B76007"/>
    <w:rsid w:val="00B7617F"/>
    <w:rsid w:val="00B842E7"/>
    <w:rsid w:val="00B8547D"/>
    <w:rsid w:val="00B92197"/>
    <w:rsid w:val="00B96FA4"/>
    <w:rsid w:val="00BA36AC"/>
    <w:rsid w:val="00BA44C9"/>
    <w:rsid w:val="00BA74FB"/>
    <w:rsid w:val="00BA7BBC"/>
    <w:rsid w:val="00BB0D7F"/>
    <w:rsid w:val="00BB2319"/>
    <w:rsid w:val="00BC1A2F"/>
    <w:rsid w:val="00BC1D1C"/>
    <w:rsid w:val="00BC1D63"/>
    <w:rsid w:val="00BC57E1"/>
    <w:rsid w:val="00BD46C2"/>
    <w:rsid w:val="00BD4A07"/>
    <w:rsid w:val="00BE0F30"/>
    <w:rsid w:val="00BE1EA7"/>
    <w:rsid w:val="00BE4DB6"/>
    <w:rsid w:val="00BE4E39"/>
    <w:rsid w:val="00BE555E"/>
    <w:rsid w:val="00BF5042"/>
    <w:rsid w:val="00C06FDB"/>
    <w:rsid w:val="00C15B30"/>
    <w:rsid w:val="00C15DA3"/>
    <w:rsid w:val="00C16AA5"/>
    <w:rsid w:val="00C20B1E"/>
    <w:rsid w:val="00C24DDF"/>
    <w:rsid w:val="00C250D5"/>
    <w:rsid w:val="00C262C2"/>
    <w:rsid w:val="00C27FDA"/>
    <w:rsid w:val="00C308B3"/>
    <w:rsid w:val="00C35666"/>
    <w:rsid w:val="00C4197B"/>
    <w:rsid w:val="00C50225"/>
    <w:rsid w:val="00C50F20"/>
    <w:rsid w:val="00C5586F"/>
    <w:rsid w:val="00C62682"/>
    <w:rsid w:val="00C652DE"/>
    <w:rsid w:val="00C71699"/>
    <w:rsid w:val="00C73D94"/>
    <w:rsid w:val="00C746B8"/>
    <w:rsid w:val="00C810E2"/>
    <w:rsid w:val="00C819A6"/>
    <w:rsid w:val="00C83CE4"/>
    <w:rsid w:val="00C92898"/>
    <w:rsid w:val="00C9348C"/>
    <w:rsid w:val="00C95D2F"/>
    <w:rsid w:val="00CA073C"/>
    <w:rsid w:val="00CA0B8F"/>
    <w:rsid w:val="00CA4340"/>
    <w:rsid w:val="00CB71FE"/>
    <w:rsid w:val="00CD0597"/>
    <w:rsid w:val="00CE0765"/>
    <w:rsid w:val="00CE4394"/>
    <w:rsid w:val="00CE5238"/>
    <w:rsid w:val="00CE65F4"/>
    <w:rsid w:val="00CE6772"/>
    <w:rsid w:val="00CE7514"/>
    <w:rsid w:val="00CE7CEA"/>
    <w:rsid w:val="00CF2E9A"/>
    <w:rsid w:val="00CF3855"/>
    <w:rsid w:val="00CF3BEF"/>
    <w:rsid w:val="00CF5EC1"/>
    <w:rsid w:val="00CF5F5C"/>
    <w:rsid w:val="00CF66AF"/>
    <w:rsid w:val="00D05270"/>
    <w:rsid w:val="00D068DE"/>
    <w:rsid w:val="00D174B0"/>
    <w:rsid w:val="00D204AC"/>
    <w:rsid w:val="00D244B8"/>
    <w:rsid w:val="00D248DE"/>
    <w:rsid w:val="00D26D20"/>
    <w:rsid w:val="00D339D3"/>
    <w:rsid w:val="00D3441A"/>
    <w:rsid w:val="00D517B1"/>
    <w:rsid w:val="00D609B0"/>
    <w:rsid w:val="00D642EA"/>
    <w:rsid w:val="00D71874"/>
    <w:rsid w:val="00D73DB2"/>
    <w:rsid w:val="00D74700"/>
    <w:rsid w:val="00D76EA7"/>
    <w:rsid w:val="00D77B00"/>
    <w:rsid w:val="00D81412"/>
    <w:rsid w:val="00D81CB3"/>
    <w:rsid w:val="00D83B72"/>
    <w:rsid w:val="00D84D47"/>
    <w:rsid w:val="00D8542D"/>
    <w:rsid w:val="00D90DCA"/>
    <w:rsid w:val="00D93AD6"/>
    <w:rsid w:val="00DA6D1C"/>
    <w:rsid w:val="00DB2F99"/>
    <w:rsid w:val="00DB5580"/>
    <w:rsid w:val="00DB7B43"/>
    <w:rsid w:val="00DC6A71"/>
    <w:rsid w:val="00DD01B6"/>
    <w:rsid w:val="00DD2FF2"/>
    <w:rsid w:val="00DD6AE5"/>
    <w:rsid w:val="00DE0368"/>
    <w:rsid w:val="00DE2990"/>
    <w:rsid w:val="00DE2E36"/>
    <w:rsid w:val="00DE3700"/>
    <w:rsid w:val="00DE574C"/>
    <w:rsid w:val="00DF404C"/>
    <w:rsid w:val="00DF464A"/>
    <w:rsid w:val="00DF7919"/>
    <w:rsid w:val="00E014C1"/>
    <w:rsid w:val="00E0357D"/>
    <w:rsid w:val="00E05D63"/>
    <w:rsid w:val="00E0753C"/>
    <w:rsid w:val="00E07E0B"/>
    <w:rsid w:val="00E10814"/>
    <w:rsid w:val="00E124C9"/>
    <w:rsid w:val="00E12632"/>
    <w:rsid w:val="00E146CB"/>
    <w:rsid w:val="00E15C62"/>
    <w:rsid w:val="00E2199D"/>
    <w:rsid w:val="00E21E28"/>
    <w:rsid w:val="00E254C9"/>
    <w:rsid w:val="00E3087B"/>
    <w:rsid w:val="00E33538"/>
    <w:rsid w:val="00E37BD9"/>
    <w:rsid w:val="00E4049C"/>
    <w:rsid w:val="00E429C9"/>
    <w:rsid w:val="00E4526D"/>
    <w:rsid w:val="00E45684"/>
    <w:rsid w:val="00E5081A"/>
    <w:rsid w:val="00E5183C"/>
    <w:rsid w:val="00E56CDF"/>
    <w:rsid w:val="00E572BD"/>
    <w:rsid w:val="00E60D37"/>
    <w:rsid w:val="00E61817"/>
    <w:rsid w:val="00E627C3"/>
    <w:rsid w:val="00E66C69"/>
    <w:rsid w:val="00E74CF8"/>
    <w:rsid w:val="00E76A2E"/>
    <w:rsid w:val="00E82ACE"/>
    <w:rsid w:val="00E861F3"/>
    <w:rsid w:val="00E954F6"/>
    <w:rsid w:val="00EA0413"/>
    <w:rsid w:val="00EB0301"/>
    <w:rsid w:val="00EB2D12"/>
    <w:rsid w:val="00EB62FB"/>
    <w:rsid w:val="00EC028E"/>
    <w:rsid w:val="00EC0298"/>
    <w:rsid w:val="00EC6E83"/>
    <w:rsid w:val="00EC70A1"/>
    <w:rsid w:val="00ED1C3E"/>
    <w:rsid w:val="00ED3FB0"/>
    <w:rsid w:val="00ED4D59"/>
    <w:rsid w:val="00ED6B0C"/>
    <w:rsid w:val="00EE0DA8"/>
    <w:rsid w:val="00EE4762"/>
    <w:rsid w:val="00EE64EB"/>
    <w:rsid w:val="00EF0932"/>
    <w:rsid w:val="00EF1FCC"/>
    <w:rsid w:val="00EF264E"/>
    <w:rsid w:val="00EF7553"/>
    <w:rsid w:val="00F06F6C"/>
    <w:rsid w:val="00F0762E"/>
    <w:rsid w:val="00F07776"/>
    <w:rsid w:val="00F1091E"/>
    <w:rsid w:val="00F11EF3"/>
    <w:rsid w:val="00F13907"/>
    <w:rsid w:val="00F13958"/>
    <w:rsid w:val="00F1477E"/>
    <w:rsid w:val="00F16E17"/>
    <w:rsid w:val="00F1722E"/>
    <w:rsid w:val="00F240BB"/>
    <w:rsid w:val="00F25FC6"/>
    <w:rsid w:val="00F2764E"/>
    <w:rsid w:val="00F336CE"/>
    <w:rsid w:val="00F354A1"/>
    <w:rsid w:val="00F40538"/>
    <w:rsid w:val="00F47162"/>
    <w:rsid w:val="00F57FED"/>
    <w:rsid w:val="00F60E29"/>
    <w:rsid w:val="00F66C3A"/>
    <w:rsid w:val="00F77185"/>
    <w:rsid w:val="00F77A54"/>
    <w:rsid w:val="00F809F3"/>
    <w:rsid w:val="00F83663"/>
    <w:rsid w:val="00F933D7"/>
    <w:rsid w:val="00FA13D3"/>
    <w:rsid w:val="00FA15AD"/>
    <w:rsid w:val="00FB2B4A"/>
    <w:rsid w:val="00FB3031"/>
    <w:rsid w:val="00FB56D7"/>
    <w:rsid w:val="00FC027E"/>
    <w:rsid w:val="00FC337E"/>
    <w:rsid w:val="00FC6A37"/>
    <w:rsid w:val="00FC771C"/>
    <w:rsid w:val="00FE0A9F"/>
    <w:rsid w:val="00FE12D4"/>
    <w:rsid w:val="00FF2DFE"/>
    <w:rsid w:val="00FF348A"/>
    <w:rsid w:val="00FF654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20099B4"/>
  <w15:docId w15:val="{A9803B4C-5D5C-4AA0-B1E3-85DD461B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51A00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07719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</w:rPr>
  </w:style>
  <w:style w:type="character" w:customStyle="1" w:styleId="NeotevilenodstavekZnak">
    <w:name w:val="Neoštevilčen odstavek Znak"/>
    <w:link w:val="Neotevilenodstavek"/>
    <w:rsid w:val="0007719B"/>
    <w:rPr>
      <w:rFonts w:ascii="Arial" w:hAnsi="Arial"/>
      <w:sz w:val="22"/>
      <w:szCs w:val="22"/>
    </w:rPr>
  </w:style>
  <w:style w:type="paragraph" w:customStyle="1" w:styleId="ListParagraph1">
    <w:name w:val="List Paragraph1"/>
    <w:basedOn w:val="Navaden"/>
    <w:rsid w:val="009F6D95"/>
    <w:pPr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9F6D95"/>
    <w:pPr>
      <w:ind w:left="708"/>
    </w:pPr>
  </w:style>
  <w:style w:type="paragraph" w:styleId="Besedilooblaka">
    <w:name w:val="Balloon Text"/>
    <w:basedOn w:val="Navaden"/>
    <w:link w:val="BesedilooblakaZnak"/>
    <w:rsid w:val="00516537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516537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rsid w:val="00C50225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50225"/>
    <w:rPr>
      <w:szCs w:val="20"/>
    </w:rPr>
  </w:style>
  <w:style w:type="character" w:customStyle="1" w:styleId="PripombabesediloZnak">
    <w:name w:val="Pripomba – besedilo Znak"/>
    <w:link w:val="Pripombabesedilo"/>
    <w:rsid w:val="00C50225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C50225"/>
    <w:rPr>
      <w:b/>
      <w:bCs/>
    </w:rPr>
  </w:style>
  <w:style w:type="character" w:customStyle="1" w:styleId="ZadevapripombeZnak">
    <w:name w:val="Zadeva pripombe Znak"/>
    <w:link w:val="Zadevapripombe"/>
    <w:rsid w:val="00C50225"/>
    <w:rPr>
      <w:rFonts w:ascii="Arial" w:hAnsi="Arial"/>
      <w:b/>
      <w:bCs/>
      <w:lang w:val="en-US" w:eastAsia="en-US"/>
    </w:rPr>
  </w:style>
  <w:style w:type="paragraph" w:customStyle="1" w:styleId="Odstavek">
    <w:name w:val="Odstavek"/>
    <w:basedOn w:val="Navaden"/>
    <w:link w:val="OdstavekZnak"/>
    <w:qFormat/>
    <w:rsid w:val="000B7C23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</w:rPr>
  </w:style>
  <w:style w:type="character" w:customStyle="1" w:styleId="OdstavekZnak">
    <w:name w:val="Odstavek Znak"/>
    <w:link w:val="Odstavek"/>
    <w:rsid w:val="000B7C23"/>
    <w:rPr>
      <w:rFonts w:ascii="Arial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0B7C23"/>
    <w:pPr>
      <w:numPr>
        <w:numId w:val="7"/>
      </w:numPr>
      <w:spacing w:line="240" w:lineRule="auto"/>
      <w:jc w:val="both"/>
    </w:pPr>
    <w:rPr>
      <w:sz w:val="22"/>
      <w:szCs w:val="22"/>
    </w:rPr>
  </w:style>
  <w:style w:type="character" w:customStyle="1" w:styleId="AlineazaodstavkomZnak">
    <w:name w:val="Alinea za odstavkom Znak"/>
    <w:link w:val="Alineazaodstavkom"/>
    <w:rsid w:val="000B7C23"/>
    <w:rPr>
      <w:rFonts w:ascii="Arial" w:hAnsi="Arial"/>
      <w:sz w:val="22"/>
      <w:szCs w:val="22"/>
      <w:lang w:val="en-US" w:eastAsia="en-US"/>
    </w:rPr>
  </w:style>
  <w:style w:type="paragraph" w:customStyle="1" w:styleId="tevilnatoka">
    <w:name w:val="tevilnatoka"/>
    <w:basedOn w:val="Navaden"/>
    <w:rsid w:val="00BE4DB6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alineazatevilnotoko">
    <w:name w:val="alineazatevilnotoko"/>
    <w:basedOn w:val="Navaden"/>
    <w:rsid w:val="00BE4DB6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0">
    <w:name w:val="odstavek"/>
    <w:basedOn w:val="Navaden"/>
    <w:rsid w:val="00BE4DB6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Revizija">
    <w:name w:val="Revision"/>
    <w:hidden/>
    <w:uiPriority w:val="99"/>
    <w:semiHidden/>
    <w:rsid w:val="00853B56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venc\AppData\Local\Temp\notesECACCF\~0329147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C4E10-E00E-4031-90C9-6C0780E9F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~0329147.dot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MNZ RS</Company>
  <LinksUpToDate>false</LinksUpToDate>
  <CharactersWithSpaces>548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 Savenc</dc:creator>
  <cp:lastModifiedBy>Barbara Kunavar</cp:lastModifiedBy>
  <cp:revision>4</cp:revision>
  <cp:lastPrinted>2024-08-21T08:31:00Z</cp:lastPrinted>
  <dcterms:created xsi:type="dcterms:W3CDTF">2024-08-27T10:46:00Z</dcterms:created>
  <dcterms:modified xsi:type="dcterms:W3CDTF">2024-08-27T10:58:00Z</dcterms:modified>
</cp:coreProperties>
</file>